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1B00" w14:textId="7B789D12" w:rsidR="00022CF4" w:rsidRDefault="00022CF4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08D5F8AC" w14:textId="3D99946E" w:rsidR="00040BCB" w:rsidRPr="0089445F" w:rsidRDefault="00260FE4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13B19290" w14:textId="179811CD" w:rsidR="00040BCB" w:rsidRDefault="00F31C37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</w:t>
      </w:r>
      <w:r w:rsidR="00260FE4" w:rsidRPr="0089445F">
        <w:rPr>
          <w:rFonts w:ascii="Arial" w:hAnsi="Arial"/>
        </w:rPr>
        <w:t xml:space="preserve"> </w:t>
      </w:r>
      <w:r>
        <w:rPr>
          <w:rFonts w:ascii="Arial" w:hAnsi="Arial"/>
        </w:rPr>
        <w:t>______________</w:t>
      </w:r>
      <w:r w:rsidR="00260FE4" w:rsidRPr="0089445F">
        <w:rPr>
          <w:rFonts w:ascii="Arial" w:hAnsi="Arial"/>
        </w:rPr>
        <w:t>_____________</w:t>
      </w:r>
    </w:p>
    <w:p w14:paraId="1E505B02" w14:textId="0FCE04EE" w:rsidR="00040BCB" w:rsidRDefault="00260FE4">
      <w:pPr>
        <w:pStyle w:val="Titolo1"/>
        <w:spacing w:after="289"/>
      </w:pPr>
      <w:r>
        <w:t>COMUNICAZIONE FINE LAVORI REIMPIANTO</w:t>
      </w:r>
      <w:r w:rsidR="00FD4B3B">
        <w:t xml:space="preserve"> </w:t>
      </w:r>
      <w:r w:rsidR="002E78EC">
        <w:t>ANTICIPATO (FASE 1 REIMPIANTO)</w:t>
      </w:r>
    </w:p>
    <w:p w14:paraId="0BC0142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62D1C70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24CD2D7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6E56D4FF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14362A8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7D09780B" w14:textId="630C2A54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B24F1C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6F4F2E6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4BB3777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3EFBC310" w14:textId="77777777" w:rsidR="00040BCB" w:rsidRDefault="00260FE4">
      <w:pPr>
        <w:pStyle w:val="Testonormale"/>
        <w:spacing w:before="57" w:after="113"/>
        <w:rPr>
          <w:rFonts w:ascii="Arial" w:hAnsi="Arial"/>
        </w:rPr>
      </w:pPr>
      <w:r>
        <w:rPr>
          <w:rFonts w:ascii="Arial" w:hAnsi="Arial"/>
        </w:rPr>
        <w:t>vista la seguente autorizzazione per reimpianto anticipato presente nel Registro delle autorizzazioni di cui all'anagrafe delle aziende agricole: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914"/>
        <w:gridCol w:w="915"/>
        <w:gridCol w:w="1372"/>
        <w:gridCol w:w="1203"/>
        <w:gridCol w:w="983"/>
        <w:gridCol w:w="1015"/>
        <w:gridCol w:w="915"/>
        <w:gridCol w:w="1372"/>
      </w:tblGrid>
      <w:tr w:rsidR="00040BCB" w14:paraId="1A14B500" w14:textId="77777777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70FA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Identificativo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1825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Tipo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3292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N.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F020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Diritto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rif.</w:t>
            </w:r>
            <w:proofErr w:type="spellEnd"/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CCC3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rilascio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37F8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scadenza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F0E5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autorizzata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60C5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Impiantata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3C9E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Residua</w:t>
            </w:r>
          </w:p>
        </w:tc>
      </w:tr>
      <w:tr w:rsidR="00040BCB" w14:paraId="7952B208" w14:textId="77777777"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088E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1FAB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AFED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E595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6280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ABB68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4725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2C96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603F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84C98D" w14:textId="77777777" w:rsidR="00040BCB" w:rsidRDefault="00260FE4">
      <w:pPr>
        <w:pStyle w:val="Testonormale"/>
        <w:keepNext/>
        <w:spacing w:before="113" w:after="57"/>
        <w:rPr>
          <w:rFonts w:ascii="Arial" w:eastAsia="Microsoft YaHei" w:hAnsi="Arial" w:cs="Mang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25350EC0" w14:textId="77777777" w:rsidR="00040BCB" w:rsidRDefault="00260FE4">
      <w:pPr>
        <w:pStyle w:val="Titolo2"/>
      </w:pPr>
      <w:r>
        <w:t>Comunico di aver eseguito in data ____ / ____ / ______ il reimpianto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1"/>
        <w:gridCol w:w="600"/>
        <w:gridCol w:w="599"/>
        <w:gridCol w:w="600"/>
        <w:gridCol w:w="600"/>
        <w:gridCol w:w="600"/>
        <w:gridCol w:w="599"/>
        <w:gridCol w:w="600"/>
        <w:gridCol w:w="600"/>
        <w:gridCol w:w="600"/>
        <w:gridCol w:w="599"/>
        <w:gridCol w:w="676"/>
        <w:gridCol w:w="791"/>
        <w:gridCol w:w="937"/>
      </w:tblGrid>
      <w:tr w:rsidR="00040BCB" w14:paraId="424C97F0" w14:textId="7777777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39E3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95BE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68DB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C01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4888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5757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7027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reimpiantata (mq)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71CB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6B31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13BD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09F3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7BB4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72C5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BDD6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9277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040BCB" w14:paraId="269C1D5D" w14:textId="77777777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DAE8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C35F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E6FC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2669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6145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CF2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6EA6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C6C2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F01F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B581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F51C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04C6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0E058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B5548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35F4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4E1F2D16" w14:textId="6D9FCDD0" w:rsidR="00040BCB" w:rsidRDefault="00260FE4">
      <w:pPr>
        <w:pStyle w:val="Standard"/>
        <w:spacing w:before="113"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1D117697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di n. ______ fatture di acquisto delle barbatelle relative all'impianto sopra descritto.</w:t>
      </w:r>
    </w:p>
    <w:p w14:paraId="41FF5147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7ADDE323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2D5FA775" w14:textId="77777777" w:rsidR="00040BCB" w:rsidRDefault="00260FE4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49A80327" w14:textId="77777777" w:rsidR="00040BCB" w:rsidRDefault="00260FE4">
      <w:pPr>
        <w:pStyle w:val="Titolo2"/>
      </w:pPr>
      <w:r>
        <w:t>INFORMAZIONI</w:t>
      </w:r>
    </w:p>
    <w:p w14:paraId="4D8DCC3A" w14:textId="77777777" w:rsidR="00040BCB" w:rsidRDefault="00260FE4">
      <w:pPr>
        <w:pStyle w:val="Testonormale"/>
        <w:tabs>
          <w:tab w:val="left" w:pos="5940"/>
        </w:tabs>
        <w:spacing w:after="57"/>
        <w:rPr>
          <w:rFonts w:ascii="Arial" w:hAnsi="Arial"/>
        </w:rPr>
      </w:pPr>
      <w:r>
        <w:rPr>
          <w:rFonts w:ascii="Arial" w:hAnsi="Arial"/>
        </w:rPr>
        <w:t>La comunicazione di avvenuto impianto comporta l'aggiornamento dello schedario viticolo aziendale e del Registro delle autorizzazioni.</w:t>
      </w:r>
    </w:p>
    <w:p w14:paraId="53E0BDD6" w14:textId="1F42D2A3" w:rsidR="00040BCB" w:rsidRDefault="00260FE4">
      <w:pPr>
        <w:pStyle w:val="Testonormale"/>
        <w:tabs>
          <w:tab w:val="left" w:pos="594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La nuova superficie vitata è considerata impiantata senza autorizzazione se entro </w:t>
      </w:r>
      <w:r w:rsidR="00BD3BBD" w:rsidRPr="00BD3BBD">
        <w:rPr>
          <w:rFonts w:ascii="Arial" w:hAnsi="Arial"/>
          <w:b/>
          <w:bCs/>
        </w:rPr>
        <w:t>quattro</w:t>
      </w:r>
      <w:r>
        <w:rPr>
          <w:rFonts w:ascii="Arial" w:hAnsi="Arial"/>
        </w:rPr>
        <w:t xml:space="preserve"> anni dalla data di impianto il produttore non effettua l'estirpazione della superficie indicata nella domanda di autorizzazione.</w:t>
      </w:r>
    </w:p>
    <w:p w14:paraId="6FDFA2BD" w14:textId="77777777" w:rsidR="00040BCB" w:rsidRDefault="00040BCB">
      <w:pPr>
        <w:pStyle w:val="Testonormale"/>
        <w:tabs>
          <w:tab w:val="left" w:pos="5940"/>
        </w:tabs>
        <w:spacing w:after="57"/>
        <w:rPr>
          <w:rFonts w:ascii="Arial" w:hAnsi="Arial"/>
        </w:rPr>
      </w:pPr>
    </w:p>
    <w:sectPr w:rsidR="00040BCB"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749A1" w14:textId="77777777" w:rsidR="00904A01" w:rsidRDefault="00904A01">
      <w:r>
        <w:separator/>
      </w:r>
    </w:p>
  </w:endnote>
  <w:endnote w:type="continuationSeparator" w:id="0">
    <w:p w14:paraId="0FAED7EE" w14:textId="77777777" w:rsidR="00904A01" w:rsidRDefault="0090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CDE23" w14:textId="77777777" w:rsidR="00904A01" w:rsidRDefault="00904A01">
      <w:r>
        <w:rPr>
          <w:color w:val="000000"/>
        </w:rPr>
        <w:separator/>
      </w:r>
    </w:p>
  </w:footnote>
  <w:footnote w:type="continuationSeparator" w:id="0">
    <w:p w14:paraId="523CC61C" w14:textId="77777777" w:rsidR="00904A01" w:rsidRDefault="00904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22CF4"/>
    <w:rsid w:val="00040BCB"/>
    <w:rsid w:val="00182EFF"/>
    <w:rsid w:val="001F2326"/>
    <w:rsid w:val="00260FE4"/>
    <w:rsid w:val="002D4C3E"/>
    <w:rsid w:val="002E78EC"/>
    <w:rsid w:val="00355535"/>
    <w:rsid w:val="003C0F49"/>
    <w:rsid w:val="003D7916"/>
    <w:rsid w:val="00401269"/>
    <w:rsid w:val="00472225"/>
    <w:rsid w:val="004D57D5"/>
    <w:rsid w:val="005D0821"/>
    <w:rsid w:val="006F7A65"/>
    <w:rsid w:val="008736A5"/>
    <w:rsid w:val="00875626"/>
    <w:rsid w:val="0089445F"/>
    <w:rsid w:val="008C538A"/>
    <w:rsid w:val="00904A01"/>
    <w:rsid w:val="00A560BB"/>
    <w:rsid w:val="00A709D5"/>
    <w:rsid w:val="00A82995"/>
    <w:rsid w:val="00B24F1C"/>
    <w:rsid w:val="00BD3BBD"/>
    <w:rsid w:val="00D032BD"/>
    <w:rsid w:val="00D77196"/>
    <w:rsid w:val="00D9487E"/>
    <w:rsid w:val="00DE5E5B"/>
    <w:rsid w:val="00E7682A"/>
    <w:rsid w:val="00F31C37"/>
    <w:rsid w:val="00FC766F"/>
    <w:rsid w:val="00F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25</TotalTime>
  <Pages>1</Pages>
  <Words>297</Words>
  <Characters>2036</Characters>
  <Application>Microsoft Office Word</Application>
  <DocSecurity>0</DocSecurity>
  <Lines>33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lavori ra fase 1</dc:title>
  <dc:creator>Crisigiovanni Giulio</dc:creator>
  <cp:keywords>ra fase 1</cp:keywords>
  <cp:lastModifiedBy>Crisigiovanni Giulio</cp:lastModifiedBy>
  <cp:revision>23</cp:revision>
  <cp:lastPrinted>2008-10-28T09:53:00Z</cp:lastPrinted>
  <dcterms:created xsi:type="dcterms:W3CDTF">2023-02-06T18:00:00Z</dcterms:created>
  <dcterms:modified xsi:type="dcterms:W3CDTF">2026-07-01T14:10:00Z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