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5231" w14:textId="77777777" w:rsidR="0089445F" w:rsidRPr="0089445F" w:rsidRDefault="0089445F" w:rsidP="0089445F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4FCE01B5" w14:textId="77777777" w:rsidR="0089445F" w:rsidRPr="0089445F" w:rsidRDefault="0089445F" w:rsidP="0089445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61DDD2C5" w14:textId="6BBE568E" w:rsidR="00040BCB" w:rsidRDefault="0089445F" w:rsidP="0089445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Se</w:t>
      </w:r>
      <w:r w:rsidR="001A5420">
        <w:rPr>
          <w:rFonts w:ascii="Arial" w:hAnsi="Arial"/>
        </w:rPr>
        <w:t>ttore ____________</w:t>
      </w:r>
      <w:r w:rsidRPr="0089445F">
        <w:rPr>
          <w:rFonts w:ascii="Arial" w:hAnsi="Arial"/>
        </w:rPr>
        <w:t>_____________</w:t>
      </w:r>
    </w:p>
    <w:p w14:paraId="15EBBEB0" w14:textId="77777777" w:rsidR="00040BCB" w:rsidRDefault="00260FE4">
      <w:pPr>
        <w:pStyle w:val="Titolo1"/>
      </w:pPr>
      <w:r>
        <w:t>OGGETTO: COMUNICAZIONE DI INTENZIONE ALLA RICONVERSIONE VARIETALE</w:t>
      </w:r>
    </w:p>
    <w:p w14:paraId="0FFF27B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4AA3D07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0981C43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_______________________________________________ Pr. _______________</w:t>
      </w:r>
    </w:p>
    <w:p w14:paraId="5251616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171263B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37883F4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00F0011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1266FD6B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1414A37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76D047BC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2F5CF9A3" w14:textId="77777777" w:rsidR="00040BCB" w:rsidRDefault="00260FE4">
      <w:pPr>
        <w:pStyle w:val="Titolo1"/>
      </w:pPr>
      <w:r>
        <w:t>comunico che intendo sovrainnestare le seguenti superfici aziendali: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564"/>
        <w:gridCol w:w="564"/>
        <w:gridCol w:w="565"/>
        <w:gridCol w:w="566"/>
        <w:gridCol w:w="565"/>
        <w:gridCol w:w="565"/>
        <w:gridCol w:w="565"/>
        <w:gridCol w:w="565"/>
        <w:gridCol w:w="565"/>
        <w:gridCol w:w="565"/>
        <w:gridCol w:w="870"/>
        <w:gridCol w:w="541"/>
        <w:gridCol w:w="848"/>
        <w:gridCol w:w="565"/>
        <w:gridCol w:w="566"/>
      </w:tblGrid>
      <w:tr w:rsidR="00040BCB" w14:paraId="6B4995AA" w14:textId="77777777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1A787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49A3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C33D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D005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1F50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1B99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A1B4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sovrainnestare (mq)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5D7A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 attuale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DE4A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 da sovrainnestare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89D4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572E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5A27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5AE6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1829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B790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FC947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1661D50D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F7F5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3F0E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DF41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AB6D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4C8F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F9A4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E861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BC4B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6E44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FF6A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6E28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D17C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70D9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1CFF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5379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1658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  <w:tr w:rsidR="00040BCB" w14:paraId="0527F321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70CB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0C32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AB2F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F74E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3D7D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B655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B6A1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2942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A902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92F4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70A4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2706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F101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9E33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E245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537B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68A6E592" w14:textId="77777777" w:rsidR="00040BCB" w:rsidRDefault="00260FE4">
      <w:pPr>
        <w:pStyle w:val="Testonormale"/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65C1EECC" w14:textId="2A9B56AD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ai sensi </w:t>
      </w:r>
      <w:r w:rsidR="0089445F">
        <w:rPr>
          <w:rFonts w:ascii="Arial" w:eastAsia="Courier New" w:hAnsi="Arial"/>
        </w:rPr>
        <w:t>del GDPR</w:t>
      </w:r>
      <w:r>
        <w:rPr>
          <w:rFonts w:ascii="Arial" w:eastAsia="Courier New" w:hAnsi="Arial"/>
        </w:rPr>
        <w:t>.</w:t>
      </w:r>
    </w:p>
    <w:p w14:paraId="5BF3035D" w14:textId="2458F8A0" w:rsidR="00040BCB" w:rsidRDefault="00260FE4">
      <w:pPr>
        <w:pStyle w:val="Standard"/>
        <w:numPr>
          <w:ilvl w:val="0"/>
          <w:numId w:val="30"/>
        </w:numPr>
        <w:spacing w:after="57"/>
        <w:rPr>
          <w:rFonts w:ascii="Arial" w:hAnsi="Arial"/>
        </w:rPr>
      </w:pPr>
      <w:r>
        <w:rPr>
          <w:rFonts w:ascii="Arial" w:eastAsia="Courier New" w:hAnsi="Arial"/>
        </w:rPr>
        <w:t>qualora il produttore non sia il proprietario del terreno</w:t>
      </w:r>
      <w:r>
        <w:rPr>
          <w:rFonts w:ascii="Arial" w:eastAsia="Courier New" w:hAnsi="Arial"/>
          <w:b/>
          <w:bCs/>
        </w:rPr>
        <w:t>,</w:t>
      </w:r>
      <w:r>
        <w:rPr>
          <w:rFonts w:ascii="Arial" w:eastAsia="Courier New" w:hAnsi="Arial"/>
        </w:rPr>
        <w:t xml:space="preserve"> consenso al sovrainnesto firmato da tutti i proprietari del terreno sul quale è impiantata la superficie </w:t>
      </w:r>
      <w:proofErr w:type="gramStart"/>
      <w:r>
        <w:rPr>
          <w:rFonts w:ascii="Arial" w:eastAsia="Courier New" w:hAnsi="Arial"/>
        </w:rPr>
        <w:t>vitata .</w:t>
      </w:r>
      <w:proofErr w:type="gramEnd"/>
    </w:p>
    <w:p w14:paraId="14D4FF46" w14:textId="77777777" w:rsidR="00040BCB" w:rsidRDefault="00040BCB">
      <w:pPr>
        <w:pStyle w:val="Titolo2"/>
        <w:spacing w:before="0" w:after="57"/>
        <w:rPr>
          <w:rFonts w:eastAsia="Times New Roman"/>
          <w:sz w:val="20"/>
          <w:szCs w:val="20"/>
        </w:rPr>
      </w:pPr>
    </w:p>
    <w:p w14:paraId="4A51D6E7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40AE37C8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769EC1A7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4378273E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AVVERTENZE</w:t>
      </w:r>
    </w:p>
    <w:p w14:paraId="73864DDC" w14:textId="55AEF477" w:rsidR="00040BCB" w:rsidRDefault="00260FE4">
      <w:pPr>
        <w:pStyle w:val="Testonormale"/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>Il sovrainnesto della superficie vitata oggetto della presente comunicazione potrà avvenire 60 giorni dopo la presentazione al Se</w:t>
      </w:r>
      <w:r w:rsidR="0053089A">
        <w:rPr>
          <w:rFonts w:ascii="Arial" w:hAnsi="Arial"/>
        </w:rPr>
        <w:t>ttore</w:t>
      </w:r>
      <w:r>
        <w:rPr>
          <w:rFonts w:ascii="Arial" w:hAnsi="Arial"/>
        </w:rPr>
        <w:t xml:space="preserve"> </w:t>
      </w:r>
      <w:r w:rsidR="00F57854">
        <w:rPr>
          <w:rFonts w:ascii="Arial" w:hAnsi="Arial"/>
        </w:rPr>
        <w:t>competent</w:t>
      </w:r>
      <w:r>
        <w:rPr>
          <w:rFonts w:ascii="Arial" w:hAnsi="Arial"/>
        </w:rPr>
        <w:t>e.</w:t>
      </w:r>
    </w:p>
    <w:sectPr w:rsidR="00040BCB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B067" w14:textId="77777777" w:rsidR="00F25C93" w:rsidRDefault="00F25C93">
      <w:r>
        <w:separator/>
      </w:r>
    </w:p>
  </w:endnote>
  <w:endnote w:type="continuationSeparator" w:id="0">
    <w:p w14:paraId="0C3C7E4F" w14:textId="77777777" w:rsidR="00F25C93" w:rsidRDefault="00F2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E6009C" w:rsidRDefault="00E600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85ADE" w14:textId="77777777" w:rsidR="00F25C93" w:rsidRDefault="00F25C93">
      <w:r>
        <w:rPr>
          <w:color w:val="000000"/>
        </w:rPr>
        <w:separator/>
      </w:r>
    </w:p>
  </w:footnote>
  <w:footnote w:type="continuationSeparator" w:id="0">
    <w:p w14:paraId="29BACC45" w14:textId="77777777" w:rsidR="00F25C93" w:rsidRDefault="00F25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A5420"/>
    <w:rsid w:val="001F2326"/>
    <w:rsid w:val="00260FE4"/>
    <w:rsid w:val="002E04A4"/>
    <w:rsid w:val="003C0F49"/>
    <w:rsid w:val="003D7916"/>
    <w:rsid w:val="00472225"/>
    <w:rsid w:val="00475061"/>
    <w:rsid w:val="0053089A"/>
    <w:rsid w:val="005D0821"/>
    <w:rsid w:val="0089445F"/>
    <w:rsid w:val="008C538A"/>
    <w:rsid w:val="009142FE"/>
    <w:rsid w:val="00A560BB"/>
    <w:rsid w:val="00A709D5"/>
    <w:rsid w:val="00AA5796"/>
    <w:rsid w:val="00CD4CDA"/>
    <w:rsid w:val="00D77196"/>
    <w:rsid w:val="00DE5E5B"/>
    <w:rsid w:val="00E6009C"/>
    <w:rsid w:val="00E7682A"/>
    <w:rsid w:val="00EF6EE6"/>
    <w:rsid w:val="00F25C93"/>
    <w:rsid w:val="00F5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73</TotalTime>
  <Pages>1</Pages>
  <Words>213</Words>
  <Characters>1719</Characters>
  <Application>Microsoft Office Word</Application>
  <DocSecurity>0</DocSecurity>
  <Lines>114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intenz riconversione</dc:title>
  <dc:creator>Crisigiovanni Giulio</dc:creator>
  <cp:keywords>intenz riconversione</cp:keywords>
  <cp:lastModifiedBy>Crisigiovanni Giulio</cp:lastModifiedBy>
  <cp:revision>17</cp:revision>
  <cp:lastPrinted>2008-10-28T09:53:00Z</cp:lastPrinted>
  <dcterms:created xsi:type="dcterms:W3CDTF">2023-02-06T18:00:00Z</dcterms:created>
  <dcterms:modified xsi:type="dcterms:W3CDTF">2026-07-01T14:16:00Z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