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E4D09" w14:textId="77777777" w:rsidR="00A560BB" w:rsidRPr="0089445F" w:rsidRDefault="00A560BB" w:rsidP="00A560BB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466E2CB5" w14:textId="77777777" w:rsidR="00A560BB" w:rsidRPr="0089445F" w:rsidRDefault="00A560BB" w:rsidP="00A560BB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0983EC1C" w14:textId="4E531374" w:rsidR="00040BCB" w:rsidRDefault="00A560BB" w:rsidP="00A560BB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Se</w:t>
      </w:r>
      <w:r w:rsidR="000D5B45">
        <w:rPr>
          <w:rFonts w:ascii="Arial" w:hAnsi="Arial"/>
        </w:rPr>
        <w:t>ttore</w:t>
      </w:r>
      <w:r w:rsidR="00E372ED">
        <w:rPr>
          <w:rFonts w:ascii="Arial" w:hAnsi="Arial"/>
        </w:rPr>
        <w:t xml:space="preserve"> ____________</w:t>
      </w:r>
      <w:r w:rsidRPr="0089445F">
        <w:rPr>
          <w:rFonts w:ascii="Arial" w:hAnsi="Arial"/>
        </w:rPr>
        <w:t>_____________</w:t>
      </w:r>
    </w:p>
    <w:p w14:paraId="25059C08" w14:textId="77777777" w:rsidR="00040BCB" w:rsidRDefault="00260FE4">
      <w:pPr>
        <w:pStyle w:val="Titolo1"/>
      </w:pPr>
      <w:r>
        <w:t>OGGETTO: COMUNICAZIONE DI AVVENUTA RICONVERSIONE VARIETALE</w:t>
      </w:r>
    </w:p>
    <w:p w14:paraId="633F98A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19D1006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020994A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 _______________________________________________ Pr. _______________</w:t>
      </w:r>
    </w:p>
    <w:p w14:paraId="4497F88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1526E9B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10E07CE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0F23791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5EE9276B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319A195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7FCA5CBD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1154CBD4" w14:textId="77777777" w:rsidR="00040BCB" w:rsidRDefault="00260FE4">
      <w:pPr>
        <w:pStyle w:val="Titolo1"/>
      </w:pPr>
      <w:r>
        <w:t>Comunico di aver eseguito in data ____ / ____ / ______ il sovrainnesto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599"/>
        <w:gridCol w:w="600"/>
        <w:gridCol w:w="600"/>
        <w:gridCol w:w="601"/>
        <w:gridCol w:w="600"/>
        <w:gridCol w:w="600"/>
        <w:gridCol w:w="600"/>
        <w:gridCol w:w="601"/>
        <w:gridCol w:w="600"/>
        <w:gridCol w:w="925"/>
        <w:gridCol w:w="575"/>
        <w:gridCol w:w="901"/>
        <w:gridCol w:w="600"/>
        <w:gridCol w:w="601"/>
      </w:tblGrid>
      <w:tr w:rsidR="00040BCB" w14:paraId="77557350" w14:textId="7777777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C3F9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0207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AD12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656B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8FE3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CB6F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392F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sovrainnestata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A163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46D2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BDA77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8DFA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8A3A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BB21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BBD1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2507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333CF86D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5C9F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1AC9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829D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96A3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D268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C2C1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42B6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A97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D501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766B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C4FD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F273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079D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E251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2895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  <w:tr w:rsidR="00040BCB" w14:paraId="79662129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32B3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CB61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3630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B045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2870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2CFF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107F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AF19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2C81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2972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CD47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F75E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BF4B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8E93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8259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5E131AE7" w14:textId="77777777" w:rsidR="00040BCB" w:rsidRDefault="00040BCB">
      <w:pPr>
        <w:pStyle w:val="Standard"/>
        <w:spacing w:after="57"/>
        <w:rPr>
          <w:rFonts w:ascii="Arial" w:eastAsia="Courier New" w:hAnsi="Arial"/>
        </w:rPr>
      </w:pPr>
    </w:p>
    <w:p w14:paraId="1DFBF73F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6648F1DE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1773C484" w14:textId="77777777" w:rsidR="00040BCB" w:rsidRDefault="00260FE4">
      <w:pPr>
        <w:pStyle w:val="Titolo2"/>
      </w:pPr>
      <w:r>
        <w:t>AVVERTENZE</w:t>
      </w:r>
    </w:p>
    <w:p w14:paraId="6862A27F" w14:textId="07C956A7" w:rsidR="00040BCB" w:rsidRDefault="00260FE4">
      <w:pPr>
        <w:pStyle w:val="Testonormale"/>
        <w:autoSpaceDE w:val="0"/>
        <w:spacing w:after="57"/>
        <w:rPr>
          <w:rFonts w:ascii="Arial" w:hAnsi="Arial"/>
        </w:rPr>
      </w:pPr>
      <w:proofErr w:type="gramStart"/>
      <w:r>
        <w:rPr>
          <w:rFonts w:ascii="Arial" w:hAnsi="Arial"/>
        </w:rPr>
        <w:t xml:space="preserve">La </w:t>
      </w:r>
      <w:r w:rsidR="00E372ED">
        <w:rPr>
          <w:rFonts w:ascii="Arial" w:hAnsi="Arial"/>
        </w:rPr>
        <w:t xml:space="preserve">conclusione dell’istruttoria </w:t>
      </w:r>
      <w:r w:rsidR="00F21E6A">
        <w:rPr>
          <w:rFonts w:ascii="Arial" w:hAnsi="Arial"/>
        </w:rPr>
        <w:t xml:space="preserve">successiva alla </w:t>
      </w:r>
      <w:r>
        <w:rPr>
          <w:rFonts w:ascii="Arial" w:hAnsi="Arial"/>
        </w:rPr>
        <w:t>comunicazione di avvenuta riconversione varietale</w:t>
      </w:r>
      <w:r w:rsidR="00F21E6A">
        <w:rPr>
          <w:rFonts w:ascii="Arial" w:hAnsi="Arial"/>
        </w:rPr>
        <w:t>,</w:t>
      </w:r>
      <w:proofErr w:type="gramEnd"/>
      <w:r>
        <w:rPr>
          <w:rFonts w:ascii="Arial" w:hAnsi="Arial"/>
        </w:rPr>
        <w:t xml:space="preserve"> comporta l'aggiornamento dello schedario viticolo aziendale.</w:t>
      </w:r>
    </w:p>
    <w:sectPr w:rsidR="00040BCB">
      <w:footerReference w:type="default" r:id="rId11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E683" w14:textId="77777777" w:rsidR="00B551C3" w:rsidRDefault="00B551C3">
      <w:r>
        <w:separator/>
      </w:r>
    </w:p>
  </w:endnote>
  <w:endnote w:type="continuationSeparator" w:id="0">
    <w:p w14:paraId="271C91A8" w14:textId="77777777" w:rsidR="00B551C3" w:rsidRDefault="00B5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9443B4" w:rsidRDefault="009443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FC7A6" w14:textId="77777777" w:rsidR="00B551C3" w:rsidRDefault="00B551C3">
      <w:r>
        <w:rPr>
          <w:color w:val="000000"/>
        </w:rPr>
        <w:separator/>
      </w:r>
    </w:p>
  </w:footnote>
  <w:footnote w:type="continuationSeparator" w:id="0">
    <w:p w14:paraId="14583168" w14:textId="77777777" w:rsidR="00B551C3" w:rsidRDefault="00B55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0856E6"/>
    <w:rsid w:val="000B36BF"/>
    <w:rsid w:val="000D5B45"/>
    <w:rsid w:val="00182EFF"/>
    <w:rsid w:val="001F2326"/>
    <w:rsid w:val="00260FE4"/>
    <w:rsid w:val="00270C6D"/>
    <w:rsid w:val="003C0F49"/>
    <w:rsid w:val="003D7916"/>
    <w:rsid w:val="00472225"/>
    <w:rsid w:val="005D0821"/>
    <w:rsid w:val="0089445F"/>
    <w:rsid w:val="008C538A"/>
    <w:rsid w:val="009443B4"/>
    <w:rsid w:val="00A560BB"/>
    <w:rsid w:val="00B551C3"/>
    <w:rsid w:val="00BE72E9"/>
    <w:rsid w:val="00D37EE8"/>
    <w:rsid w:val="00D77196"/>
    <w:rsid w:val="00DE5E5B"/>
    <w:rsid w:val="00E372ED"/>
    <w:rsid w:val="00E7682A"/>
    <w:rsid w:val="00EB0C9B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4.xml><?xml version="1.0" encoding="utf-8"?>
<ds:datastoreItem xmlns:ds="http://schemas.openxmlformats.org/officeDocument/2006/customXml" ds:itemID="{6444867B-C3B1-403F-8B74-B7D9ABEF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28</TotalTime>
  <Pages>1</Pages>
  <Words>146</Words>
  <Characters>1343</Characters>
  <Application>Microsoft Office Word</Application>
  <DocSecurity>0</DocSecurity>
  <Lines>95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lavori variaz forma allev</dc:title>
  <dc:creator>Crisigiovanni Giulio</dc:creator>
  <cp:keywords>fine lavori variaz forma allev</cp:keywords>
  <cp:lastModifiedBy>Crisigiovanni Giulio</cp:lastModifiedBy>
  <cp:revision>15</cp:revision>
  <cp:lastPrinted>2008-10-28T09:53:00Z</cp:lastPrinted>
  <dcterms:created xsi:type="dcterms:W3CDTF">2023-02-06T18:00:00Z</dcterms:created>
  <dcterms:modified xsi:type="dcterms:W3CDTF">2026-07-01T14:18:00Z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