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43B40" w14:textId="77777777" w:rsidR="00182EFF" w:rsidRPr="0089445F" w:rsidRDefault="00182EFF" w:rsidP="00182EFF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2781D719" w14:textId="77777777" w:rsidR="00182EFF" w:rsidRPr="0089445F" w:rsidRDefault="00182EFF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1B79BBB8" w14:textId="407D7C8A" w:rsidR="00040BCB" w:rsidRDefault="00182EFF" w:rsidP="00182EF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</w:t>
      </w:r>
      <w:r w:rsidR="00315051">
        <w:rPr>
          <w:rFonts w:ascii="Arial" w:hAnsi="Arial"/>
        </w:rPr>
        <w:t>ettore _______________________________</w:t>
      </w:r>
    </w:p>
    <w:p w14:paraId="2823303A" w14:textId="77777777" w:rsidR="00040BCB" w:rsidRDefault="00260FE4">
      <w:pPr>
        <w:pStyle w:val="Titolo1"/>
      </w:pPr>
      <w:r>
        <w:t>OGGETTO: COMUNICAZIONE DI AVVENUTA VARIAZIONE DEL SISTEMA DI ALLEVAMENTO</w:t>
      </w:r>
    </w:p>
    <w:p w14:paraId="68FDE54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6F50D3B0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0AD6086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 _______________________________________________ Pr. _______________</w:t>
      </w:r>
    </w:p>
    <w:p w14:paraId="500D9F8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35AEC44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0CACD2C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5D1DEC5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600172BE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329BBD6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1BBD5B0E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4A5AE4A1" w14:textId="77777777" w:rsidR="00040BCB" w:rsidRDefault="00260FE4">
      <w:pPr>
        <w:pStyle w:val="Titolo1"/>
      </w:pPr>
      <w:r>
        <w:t>Comunico di aver eseguito in data ____ / ____ / ______ la variazione della forma di allevamento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599"/>
        <w:gridCol w:w="600"/>
        <w:gridCol w:w="600"/>
        <w:gridCol w:w="601"/>
        <w:gridCol w:w="600"/>
        <w:gridCol w:w="600"/>
        <w:gridCol w:w="600"/>
        <w:gridCol w:w="601"/>
        <w:gridCol w:w="600"/>
        <w:gridCol w:w="925"/>
        <w:gridCol w:w="575"/>
        <w:gridCol w:w="901"/>
        <w:gridCol w:w="600"/>
        <w:gridCol w:w="601"/>
      </w:tblGrid>
      <w:tr w:rsidR="00040BCB" w14:paraId="44689A7C" w14:textId="77777777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1C55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C4DB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DEDF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E4AE9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C98F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64BF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E5C1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gramStart"/>
            <w:r>
              <w:rPr>
                <w:rFonts w:ascii="Arial" w:eastAsia="Microsoft YaHei" w:hAnsi="Arial" w:cs="Mangal"/>
                <w:sz w:val="16"/>
                <w:szCs w:val="16"/>
              </w:rPr>
              <w:t>Superficie  (</w:t>
            </w:r>
            <w:proofErr w:type="gramEnd"/>
            <w:r>
              <w:rPr>
                <w:rFonts w:ascii="Arial" w:eastAsia="Microsoft YaHei" w:hAnsi="Arial" w:cs="Mangal"/>
                <w:sz w:val="16"/>
                <w:szCs w:val="16"/>
              </w:rPr>
              <w:t>mq)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EB74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9834B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EBB0B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9D4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1095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EE4FA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33D6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CE6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15823828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B5DE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DBB4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7AAA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9AFB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7C9E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9F13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56E72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F854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167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0928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1113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E473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EF9E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5BC2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F141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  <w:tr w:rsidR="00040BCB" w14:paraId="01265A1E" w14:textId="77777777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117C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AA89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2FE5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3A2F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F143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7C7A4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2BED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0E76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AEA7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25F3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B24A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5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A27E9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9D82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741F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97D3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375BD2EB" w14:textId="77777777" w:rsidR="00040BCB" w:rsidRDefault="00040BCB">
      <w:pPr>
        <w:pStyle w:val="Standard"/>
        <w:spacing w:after="57"/>
        <w:rPr>
          <w:rFonts w:ascii="Arial" w:eastAsia="Courier New" w:hAnsi="Arial"/>
        </w:rPr>
      </w:pPr>
    </w:p>
    <w:p w14:paraId="58B746AE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0A1F6731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71C67E71" w14:textId="77777777" w:rsidR="00040BCB" w:rsidRDefault="00260FE4">
      <w:pPr>
        <w:pStyle w:val="Titolo2"/>
      </w:pPr>
      <w:r>
        <w:t>AVVERTENZE</w:t>
      </w:r>
    </w:p>
    <w:p w14:paraId="66EDA55E" w14:textId="77777777" w:rsidR="00040BCB" w:rsidRDefault="00040BCB">
      <w:pPr>
        <w:pStyle w:val="Testonormale"/>
        <w:autoSpaceDE w:val="0"/>
        <w:spacing w:after="57"/>
        <w:rPr>
          <w:rFonts w:ascii="Arial" w:eastAsia="Courier New" w:hAnsi="Arial"/>
        </w:rPr>
      </w:pPr>
    </w:p>
    <w:p w14:paraId="45EDEBC7" w14:textId="7EDCB9D2" w:rsidR="00040BCB" w:rsidRDefault="00506271">
      <w:pPr>
        <w:pStyle w:val="Testonormale"/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>La conclusione dell’istruttoria successiva alla comunicazione di avvenuta variazione della forma di allevamento</w:t>
      </w:r>
      <w:r w:rsidR="00260FE4">
        <w:rPr>
          <w:rFonts w:ascii="Arial" w:hAnsi="Arial"/>
        </w:rPr>
        <w:t xml:space="preserve"> comporta l'aggiornamento dello schedario viticolo aziendale.</w:t>
      </w: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C841E" w14:textId="77777777" w:rsidR="00530034" w:rsidRDefault="00530034">
      <w:r>
        <w:separator/>
      </w:r>
    </w:p>
  </w:endnote>
  <w:endnote w:type="continuationSeparator" w:id="0">
    <w:p w14:paraId="7AB5DF4F" w14:textId="77777777" w:rsidR="00530034" w:rsidRDefault="0053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705A7D" w:rsidRDefault="00705A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C6C5A" w14:textId="77777777" w:rsidR="00530034" w:rsidRDefault="00530034">
      <w:r>
        <w:rPr>
          <w:color w:val="000000"/>
        </w:rPr>
        <w:separator/>
      </w:r>
    </w:p>
  </w:footnote>
  <w:footnote w:type="continuationSeparator" w:id="0">
    <w:p w14:paraId="14F18EF8" w14:textId="77777777" w:rsidR="00530034" w:rsidRDefault="0053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F2326"/>
    <w:rsid w:val="00260FE4"/>
    <w:rsid w:val="002B7B65"/>
    <w:rsid w:val="00315051"/>
    <w:rsid w:val="003C0F49"/>
    <w:rsid w:val="003D7916"/>
    <w:rsid w:val="00472225"/>
    <w:rsid w:val="00506271"/>
    <w:rsid w:val="00530034"/>
    <w:rsid w:val="005D0821"/>
    <w:rsid w:val="005E4CC2"/>
    <w:rsid w:val="006F4492"/>
    <w:rsid w:val="00705A7D"/>
    <w:rsid w:val="0089445F"/>
    <w:rsid w:val="008C538A"/>
    <w:rsid w:val="009E5F7C"/>
    <w:rsid w:val="00A560BB"/>
    <w:rsid w:val="00C643DA"/>
    <w:rsid w:val="00CC0BCD"/>
    <w:rsid w:val="00D77196"/>
    <w:rsid w:val="00D85DA1"/>
    <w:rsid w:val="00DE5E5B"/>
    <w:rsid w:val="00E7682A"/>
    <w:rsid w:val="00EB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20</TotalTime>
  <Pages>1</Pages>
  <Words>152</Words>
  <Characters>1342</Characters>
  <Application>Microsoft Office Word</Application>
  <DocSecurity>0</DocSecurity>
  <Lines>87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comunic variaz sist allev</dc:title>
  <dc:creator>Crisigiovanni Giulio</dc:creator>
  <cp:keywords>comunic variaz sist allev</cp:keywords>
  <cp:lastModifiedBy>Crisigiovanni Giulio</cp:lastModifiedBy>
  <cp:revision>16</cp:revision>
  <cp:lastPrinted>2008-10-28T09:53:00Z</cp:lastPrinted>
  <dcterms:created xsi:type="dcterms:W3CDTF">2023-02-06T18:00:00Z</dcterms:created>
  <dcterms:modified xsi:type="dcterms:W3CDTF">2026-07-02T08:56:00Z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