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9985" w14:textId="77777777" w:rsidR="00182EFF" w:rsidRPr="0089445F" w:rsidRDefault="00182EFF" w:rsidP="00182EFF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213F6327" w14:textId="77777777" w:rsidR="00182EFF" w:rsidRPr="0089445F" w:rsidRDefault="00182EFF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330C65BE" w14:textId="17E1BA54" w:rsidR="00040BCB" w:rsidRDefault="0000411D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>
        <w:rPr>
          <w:rFonts w:ascii="Arial" w:hAnsi="Arial"/>
        </w:rPr>
        <w:t xml:space="preserve">ttore </w:t>
      </w:r>
      <w:r w:rsidRPr="0089445F">
        <w:rPr>
          <w:rFonts w:ascii="Arial" w:hAnsi="Arial"/>
        </w:rPr>
        <w:t>_</w:t>
      </w:r>
      <w:r w:rsidR="005F2565">
        <w:rPr>
          <w:rFonts w:ascii="Arial" w:hAnsi="Arial"/>
        </w:rPr>
        <w:t>_____________</w:t>
      </w:r>
      <w:r w:rsidR="00182EFF" w:rsidRPr="0089445F">
        <w:rPr>
          <w:rFonts w:ascii="Arial" w:hAnsi="Arial"/>
        </w:rPr>
        <w:t>_____________</w:t>
      </w:r>
    </w:p>
    <w:p w14:paraId="7DA7ED61" w14:textId="55CEB3EE" w:rsidR="00040BCB" w:rsidRDefault="00260FE4">
      <w:pPr>
        <w:pStyle w:val="Titolo1"/>
        <w:spacing w:after="289"/>
      </w:pPr>
      <w:r>
        <w:t xml:space="preserve">COMUNICAZIONE DI IMPIANTO </w:t>
      </w:r>
      <w:r w:rsidR="003E2135">
        <w:t>DI</w:t>
      </w:r>
      <w:r>
        <w:t xml:space="preserve"> VIGNETO FAMILIARE</w:t>
      </w:r>
    </w:p>
    <w:p w14:paraId="2E4AADC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01F8A75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3B38B9D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0A3DD23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00B6241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6692F186" w14:textId="597FA03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5F2565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2E488ED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309D191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15D83D4F" w14:textId="77777777" w:rsidR="00040BCB" w:rsidRDefault="00260FE4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23B4AAC9" w14:textId="77777777" w:rsidR="00040BCB" w:rsidRDefault="00260FE4">
      <w:pPr>
        <w:pStyle w:val="Titolo2"/>
      </w:pPr>
      <w:r>
        <w:t>Comunico di aver eseguito in data ____ / ____ / ______ l'impianto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040BCB" w14:paraId="7DD91249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8A58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2207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3CCC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3781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39C2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A065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21BB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reimpiantata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DE25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2147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86E8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5F61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E5BF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B18D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5424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C8AE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6DF42C14" w14:textId="7777777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F62F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4A60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21D8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3ACD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B9EE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C177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C899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6640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75C8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5323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3F79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D472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5B2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CFBA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E3C8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4B4BE7D6" w14:textId="77777777" w:rsidR="00040BCB" w:rsidRDefault="00040BCB">
      <w:pPr>
        <w:pStyle w:val="Titolo2"/>
      </w:pPr>
    </w:p>
    <w:p w14:paraId="3A09DE39" w14:textId="77345088" w:rsidR="00040BCB" w:rsidRDefault="00260FE4">
      <w:pPr>
        <w:pStyle w:val="Standard"/>
        <w:spacing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279F169C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1D3339B6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di n. ______ fatture di acquisto delle barbatelle relative all'impianto sopra descritto.</w:t>
      </w:r>
    </w:p>
    <w:p w14:paraId="5139C931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30E840FB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5911B167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16CF9C8E" w14:textId="77777777" w:rsidR="00040BCB" w:rsidRDefault="00260FE4">
      <w:pPr>
        <w:pStyle w:val="Titolo2"/>
      </w:pPr>
      <w:r>
        <w:t>INFORMAZIONI</w:t>
      </w:r>
    </w:p>
    <w:p w14:paraId="35B5A8C9" w14:textId="42E102E7" w:rsidR="00040BCB" w:rsidRDefault="00260FE4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 xml:space="preserve">La </w:t>
      </w:r>
      <w:r w:rsidR="003E2135">
        <w:rPr>
          <w:rFonts w:ascii="Arial" w:hAnsi="Arial"/>
        </w:rPr>
        <w:t>conclusione del</w:t>
      </w:r>
      <w:r w:rsidR="004803BA">
        <w:rPr>
          <w:rFonts w:ascii="Arial" w:hAnsi="Arial"/>
        </w:rPr>
        <w:t xml:space="preserve"> sopralluogo in campo succes</w:t>
      </w:r>
      <w:r w:rsidR="00087B41">
        <w:rPr>
          <w:rFonts w:ascii="Arial" w:hAnsi="Arial"/>
        </w:rPr>
        <w:t xml:space="preserve">sivo alla </w:t>
      </w:r>
      <w:r>
        <w:rPr>
          <w:rFonts w:ascii="Arial" w:hAnsi="Arial"/>
        </w:rPr>
        <w:t>comunicazione di avvenuto impianto di vigneto familiare comporta l'aggiornamento dello schedario viticolo.</w:t>
      </w: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59D" w14:textId="77777777" w:rsidR="00622D9E" w:rsidRDefault="00622D9E">
      <w:r>
        <w:separator/>
      </w:r>
    </w:p>
  </w:endnote>
  <w:endnote w:type="continuationSeparator" w:id="0">
    <w:p w14:paraId="3384E33F" w14:textId="77777777" w:rsidR="00622D9E" w:rsidRDefault="0062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5C6984" w:rsidRDefault="005C69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03D3" w14:textId="77777777" w:rsidR="00622D9E" w:rsidRDefault="00622D9E">
      <w:r>
        <w:rPr>
          <w:color w:val="000000"/>
        </w:rPr>
        <w:separator/>
      </w:r>
    </w:p>
  </w:footnote>
  <w:footnote w:type="continuationSeparator" w:id="0">
    <w:p w14:paraId="73A6C8A4" w14:textId="77777777" w:rsidR="00622D9E" w:rsidRDefault="0062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411D"/>
    <w:rsid w:val="00006971"/>
    <w:rsid w:val="00040BCB"/>
    <w:rsid w:val="00067582"/>
    <w:rsid w:val="00087B41"/>
    <w:rsid w:val="00182EFF"/>
    <w:rsid w:val="001F2326"/>
    <w:rsid w:val="00260FE4"/>
    <w:rsid w:val="002B79FF"/>
    <w:rsid w:val="0038619F"/>
    <w:rsid w:val="003C0F49"/>
    <w:rsid w:val="003D7916"/>
    <w:rsid w:val="003E2135"/>
    <w:rsid w:val="00472225"/>
    <w:rsid w:val="004803BA"/>
    <w:rsid w:val="005C6984"/>
    <w:rsid w:val="005D0821"/>
    <w:rsid w:val="005F2565"/>
    <w:rsid w:val="00622D9E"/>
    <w:rsid w:val="00890DEA"/>
    <w:rsid w:val="0089445F"/>
    <w:rsid w:val="008B64AD"/>
    <w:rsid w:val="008C538A"/>
    <w:rsid w:val="00A10D00"/>
    <w:rsid w:val="00A560BB"/>
    <w:rsid w:val="00BB4F56"/>
    <w:rsid w:val="00C643DA"/>
    <w:rsid w:val="00D536D7"/>
    <w:rsid w:val="00D77196"/>
    <w:rsid w:val="00DE5E5B"/>
    <w:rsid w:val="00E25D2B"/>
    <w:rsid w:val="00E7682A"/>
    <w:rsid w:val="00ED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25</TotalTime>
  <Pages>1</Pages>
  <Words>204</Words>
  <Characters>1805</Characters>
  <Application>Microsoft Office Word</Application>
  <DocSecurity>0</DocSecurity>
  <Lines>120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comunicaz impianto familiare</dc:title>
  <dc:creator>Crisigiovanni Giulio</dc:creator>
  <cp:keywords>comunicaz impianto familiare</cp:keywords>
  <cp:lastModifiedBy>Crisigiovanni Giulio</cp:lastModifiedBy>
  <cp:revision>20</cp:revision>
  <cp:lastPrinted>2008-10-28T09:53:00Z</cp:lastPrinted>
  <dcterms:created xsi:type="dcterms:W3CDTF">2023-02-06T18:00:00Z</dcterms:created>
  <dcterms:modified xsi:type="dcterms:W3CDTF">2026-07-02T08:56:00Z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