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EA3BE" w14:textId="77777777" w:rsidR="00040BCB" w:rsidRDefault="00260FE4">
      <w:pPr>
        <w:pStyle w:val="Testonormale"/>
        <w:pageBreakBefore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Alla Regione Emilia-Romagna</w:t>
      </w:r>
    </w:p>
    <w:p w14:paraId="551C85D1" w14:textId="77777777" w:rsidR="00040BCB" w:rsidRDefault="00260FE4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Direzione Generale agricoltura caccia e pesca</w:t>
      </w:r>
    </w:p>
    <w:p w14:paraId="42467BF1" w14:textId="33F943D7" w:rsidR="00040BCB" w:rsidRDefault="0098468D">
      <w:pPr>
        <w:pStyle w:val="Testonormale"/>
        <w:spacing w:after="57"/>
        <w:ind w:left="5300"/>
        <w:rPr>
          <w:rFonts w:ascii="Arial" w:hAnsi="Arial"/>
        </w:rPr>
      </w:pPr>
      <w:r w:rsidRPr="0098468D">
        <w:rPr>
          <w:rFonts w:ascii="Arial" w:hAnsi="Arial"/>
        </w:rPr>
        <w:t xml:space="preserve">Settore </w:t>
      </w:r>
      <w:r w:rsidR="00260FE4">
        <w:rPr>
          <w:rFonts w:ascii="Arial" w:hAnsi="Arial"/>
        </w:rPr>
        <w:t>_____________</w:t>
      </w:r>
      <w:r w:rsidR="007D3A8A">
        <w:rPr>
          <w:rFonts w:ascii="Arial" w:hAnsi="Arial"/>
        </w:rPr>
        <w:t>______________</w:t>
      </w:r>
    </w:p>
    <w:p w14:paraId="743EA3E9" w14:textId="77777777" w:rsidR="00527EB2" w:rsidRDefault="00527EB2">
      <w:pPr>
        <w:pStyle w:val="Testonormale"/>
        <w:spacing w:after="57"/>
        <w:ind w:left="5300"/>
        <w:rPr>
          <w:rFonts w:ascii="Arial" w:hAnsi="Arial"/>
        </w:rPr>
      </w:pPr>
    </w:p>
    <w:p w14:paraId="250D9E4D" w14:textId="4979B95A" w:rsidR="00040BCB" w:rsidRDefault="00260FE4" w:rsidP="00473A62">
      <w:pPr>
        <w:pStyle w:val="Titolo1"/>
        <w:autoSpaceDN/>
        <w:jc w:val="both"/>
        <w:textAlignment w:val="auto"/>
      </w:pPr>
      <w:r>
        <w:t>COMUNICAZIONE DI</w:t>
      </w:r>
      <w:r w:rsidR="004166BA">
        <w:t xml:space="preserve"> AVVENUTO</w:t>
      </w:r>
      <w:r>
        <w:t xml:space="preserve"> IMPIANTO </w:t>
      </w:r>
      <w:r w:rsidR="009878DD" w:rsidRPr="009878DD">
        <w:t xml:space="preserve">DI UNA COLLEZIONE DI VARIETÀ DI VITI </w:t>
      </w:r>
      <w:r w:rsidR="0074049B">
        <w:t xml:space="preserve">DI UVA DA VINO </w:t>
      </w:r>
      <w:r w:rsidR="009878DD" w:rsidRPr="009878DD">
        <w:t>FINALIZZATA ALLA PRESERVAZIONE DELLE RISORSE GENETICHE</w:t>
      </w:r>
    </w:p>
    <w:p w14:paraId="167EA9F8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144B5933" w14:textId="710D5AEF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nato a ________________________________ Pr</w:t>
      </w:r>
      <w:r w:rsidR="0073378C">
        <w:rPr>
          <w:rFonts w:ascii="Arial" w:hAnsi="Arial"/>
        </w:rPr>
        <w:t>ov</w:t>
      </w:r>
      <w:r>
        <w:rPr>
          <w:rFonts w:ascii="Arial" w:hAnsi="Arial"/>
        </w:rPr>
        <w:t>. _____ il _______________ e residente</w:t>
      </w:r>
    </w:p>
    <w:p w14:paraId="29A9C5A8" w14:textId="2866656E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</w:t>
      </w:r>
      <w:r w:rsidR="0073378C">
        <w:rPr>
          <w:rFonts w:ascii="Arial" w:hAnsi="Arial"/>
        </w:rPr>
        <w:t>ov</w:t>
      </w:r>
      <w:r>
        <w:rPr>
          <w:rFonts w:ascii="Arial" w:hAnsi="Arial"/>
        </w:rPr>
        <w:t>. _______________</w:t>
      </w:r>
    </w:p>
    <w:p w14:paraId="7110867C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220435B0" w14:textId="77777777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168C777C" w14:textId="102E6290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(titolo di rappresentanza all’interno del</w:t>
      </w:r>
      <w:r w:rsidR="00473A62">
        <w:rPr>
          <w:rFonts w:ascii="Arial" w:hAnsi="Arial"/>
          <w:vertAlign w:val="superscript"/>
        </w:rPr>
        <w:t xml:space="preserve"> soggetto interessato</w:t>
      </w:r>
      <w:r>
        <w:rPr>
          <w:rFonts w:ascii="Arial" w:hAnsi="Arial"/>
          <w:vertAlign w:val="superscript"/>
        </w:rPr>
        <w:t>)</w:t>
      </w:r>
    </w:p>
    <w:p w14:paraId="25D07BA8" w14:textId="061C2795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dell'Azienda Agricola</w:t>
      </w:r>
      <w:r w:rsidR="00473A62">
        <w:rPr>
          <w:rFonts w:ascii="Arial" w:hAnsi="Arial"/>
        </w:rPr>
        <w:t>/Ente/Istituto/Altro:</w:t>
      </w:r>
      <w:r>
        <w:rPr>
          <w:rFonts w:ascii="Arial" w:hAnsi="Arial"/>
        </w:rPr>
        <w:t xml:space="preserve"> __________________________________________________________</w:t>
      </w:r>
    </w:p>
    <w:p w14:paraId="4A24AAEE" w14:textId="1D2A0688" w:rsidR="00040BCB" w:rsidRDefault="00260FE4" w:rsidP="008A5A80">
      <w:pPr>
        <w:pStyle w:val="Testonormale"/>
        <w:spacing w:before="57" w:after="57" w:line="360" w:lineRule="auto"/>
        <w:rPr>
          <w:rFonts w:ascii="Arial" w:hAnsi="Arial"/>
        </w:rPr>
      </w:pPr>
      <w:r>
        <w:rPr>
          <w:rFonts w:ascii="Arial" w:hAnsi="Arial"/>
        </w:rPr>
        <w:t>con sede legale in comune di ____________________ Pr</w:t>
      </w:r>
      <w:r w:rsidR="0073378C">
        <w:rPr>
          <w:rFonts w:ascii="Arial" w:hAnsi="Arial"/>
        </w:rPr>
        <w:t>ov</w:t>
      </w:r>
      <w:r>
        <w:rPr>
          <w:rFonts w:ascii="Arial" w:hAnsi="Arial"/>
        </w:rPr>
        <w:t>. ________ indirizzo _________________________ P.IVA __________________ CUAA</w:t>
      </w:r>
      <w:r w:rsidR="006B1A62">
        <w:rPr>
          <w:rFonts w:ascii="Arial" w:hAnsi="Arial"/>
        </w:rPr>
        <w:t xml:space="preserve"> </w:t>
      </w:r>
      <w:r>
        <w:rPr>
          <w:rFonts w:ascii="Arial" w:hAnsi="Arial"/>
        </w:rPr>
        <w:t>________________________</w:t>
      </w:r>
    </w:p>
    <w:p w14:paraId="4F2597ED" w14:textId="77777777" w:rsidR="00040BCB" w:rsidRDefault="00260FE4">
      <w:pPr>
        <w:pStyle w:val="Titolo2"/>
      </w:pPr>
      <w:r>
        <w:t>Comunico di aver eseguito in data ____ / ____ / ______ l'impianto delle seguenti superfici vitate:</w:t>
      </w: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5"/>
        <w:gridCol w:w="425"/>
        <w:gridCol w:w="567"/>
        <w:gridCol w:w="567"/>
        <w:gridCol w:w="567"/>
        <w:gridCol w:w="709"/>
        <w:gridCol w:w="850"/>
        <w:gridCol w:w="567"/>
        <w:gridCol w:w="567"/>
        <w:gridCol w:w="1276"/>
        <w:gridCol w:w="850"/>
        <w:gridCol w:w="993"/>
        <w:gridCol w:w="708"/>
      </w:tblGrid>
      <w:tr w:rsidR="00AF39C9" w14:paraId="4507E939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42436D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218EC1" w14:textId="666CC272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E5A2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85746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202280" w14:textId="39785EA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N° Unar</w:t>
            </w: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D85C0C" w14:textId="50C25C8F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 Unar (mq)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50002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223F5F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E5CE4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6EDB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7AEF6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645A00" w14:textId="711218F4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 S/N</w:t>
            </w: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D9E20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AF39C9" w14:paraId="59AE5D83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8B0101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B2604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44043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2144C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FB3A2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F37596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F2DFF9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71D2F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78A1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F94B22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C4025C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D6EAAF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F62321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  <w:tr w:rsidR="00AF39C9" w14:paraId="74C8195B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5247E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D4202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A1F71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950E49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8B736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D69D8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66ABA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3C41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16769B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D0E06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3D2C20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B664A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FE746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  <w:tr w:rsidR="00AF39C9" w14:paraId="504D2A36" w14:textId="77777777" w:rsidTr="00AF39C9">
        <w:tc>
          <w:tcPr>
            <w:tcW w:w="113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339993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425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7647D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6B8D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1E217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6766DE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9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E20393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00FB2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56EBB8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67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DB356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1276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F59447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850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63DD0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93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4996A5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0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25196C" w14:textId="77777777" w:rsidR="00AF39C9" w:rsidRDefault="00AF39C9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11465118" w14:textId="77777777" w:rsidR="00040BCB" w:rsidRDefault="00040BCB">
      <w:pPr>
        <w:pStyle w:val="Titolo2"/>
      </w:pPr>
    </w:p>
    <w:p w14:paraId="51A1CBC7" w14:textId="6A61F0C1" w:rsidR="00040BCB" w:rsidRDefault="00260FE4">
      <w:pPr>
        <w:pStyle w:val="Standard"/>
        <w:spacing w:after="57"/>
        <w:rPr>
          <w:rFonts w:ascii="Arial" w:eastAsia="Courier New" w:hAnsi="Arial"/>
        </w:rPr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471364C3" w14:textId="0B6A3375" w:rsidR="00040BCB" w:rsidRDefault="0008406E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Documento di identità, in corso di validità</w:t>
      </w:r>
      <w:r w:rsidR="003A5BC5">
        <w:rPr>
          <w:rFonts w:ascii="Arial" w:hAnsi="Arial"/>
        </w:rPr>
        <w:t>, del firmatario</w:t>
      </w:r>
      <w:r w:rsidR="00260FE4">
        <w:rPr>
          <w:rFonts w:ascii="Arial" w:hAnsi="Arial"/>
        </w:rPr>
        <w:t>;</w:t>
      </w:r>
    </w:p>
    <w:p w14:paraId="5A318EAA" w14:textId="70BA4C1E" w:rsidR="0008406E" w:rsidRDefault="0008406E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consenso all'impianto firmato da tutti i proprietari del terreno sul quale è stata impiantata la superficie vitata (qualora il conduttore non sia il proprietario del terreno);</w:t>
      </w:r>
    </w:p>
    <w:p w14:paraId="4E0D7404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realizzato su stampa dell'ortofoto della particella interessata all'impianto (purché visibile la mappa catastale, se non visibile allegare anche mappa catastale).</w:t>
      </w:r>
    </w:p>
    <w:p w14:paraId="75289BDC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6921F12A" w14:textId="77777777" w:rsidR="00040BCB" w:rsidRDefault="00260FE4">
      <w:pPr>
        <w:pStyle w:val="Titolo2"/>
      </w:pPr>
      <w:r>
        <w:t>INFORMAZIONI</w:t>
      </w:r>
    </w:p>
    <w:p w14:paraId="562DC44E" w14:textId="7BD5CBD4" w:rsidR="00040BCB" w:rsidRDefault="00260FE4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  <w:r>
        <w:rPr>
          <w:rFonts w:ascii="Arial" w:hAnsi="Arial"/>
        </w:rPr>
        <w:t xml:space="preserve">La </w:t>
      </w:r>
      <w:r w:rsidR="00050BD7">
        <w:rPr>
          <w:rFonts w:ascii="Arial" w:hAnsi="Arial"/>
        </w:rPr>
        <w:t xml:space="preserve">conclusione del sopralluogo in campo successiva alla </w:t>
      </w:r>
      <w:r>
        <w:rPr>
          <w:rFonts w:ascii="Arial" w:hAnsi="Arial"/>
        </w:rPr>
        <w:t xml:space="preserve">comunicazione di avvenuto impianto di </w:t>
      </w:r>
      <w:r w:rsidR="007D19A9">
        <w:rPr>
          <w:rFonts w:ascii="Arial" w:hAnsi="Arial"/>
        </w:rPr>
        <w:t>una collezione di viti</w:t>
      </w:r>
      <w:r w:rsidR="00050BD7">
        <w:rPr>
          <w:rFonts w:ascii="Arial" w:hAnsi="Arial"/>
        </w:rPr>
        <w:t>,</w:t>
      </w:r>
      <w:r>
        <w:rPr>
          <w:rFonts w:ascii="Arial" w:hAnsi="Arial"/>
        </w:rPr>
        <w:t xml:space="preserve"> comporta l'aggiornamento dello schedario viticolo aziendale.</w:t>
      </w:r>
    </w:p>
    <w:p w14:paraId="00DAC9E9" w14:textId="77777777" w:rsidR="0074049B" w:rsidRDefault="0074049B">
      <w:pPr>
        <w:pStyle w:val="Testonormale"/>
        <w:tabs>
          <w:tab w:val="left" w:pos="5760"/>
        </w:tabs>
        <w:autoSpaceDE w:val="0"/>
        <w:spacing w:after="57"/>
        <w:rPr>
          <w:rFonts w:ascii="Arial" w:hAnsi="Arial"/>
        </w:rPr>
      </w:pPr>
    </w:p>
    <w:p w14:paraId="497C1EFD" w14:textId="77777777" w:rsidR="0074049B" w:rsidRDefault="0074049B" w:rsidP="0074049B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sectPr w:rsidR="0074049B" w:rsidSect="002D4E3E">
      <w:footerReference w:type="default" r:id="rId10"/>
      <w:type w:val="continuous"/>
      <w:pgSz w:w="11906" w:h="16838" w:code="9"/>
      <w:pgMar w:top="680" w:right="1151" w:bottom="680" w:left="1151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0CA3A" w14:textId="77777777" w:rsidR="00634C01" w:rsidRDefault="00634C01">
      <w:r>
        <w:separator/>
      </w:r>
    </w:p>
  </w:endnote>
  <w:endnote w:type="continuationSeparator" w:id="0">
    <w:p w14:paraId="303687D6" w14:textId="77777777" w:rsidR="00634C01" w:rsidRDefault="00634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0E30" w14:textId="77777777" w:rsidR="007D19A9" w:rsidRDefault="007D19A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BBA30" w14:textId="77777777" w:rsidR="00634C01" w:rsidRDefault="00634C01">
      <w:r>
        <w:rPr>
          <w:color w:val="000000"/>
        </w:rPr>
        <w:separator/>
      </w:r>
    </w:p>
  </w:footnote>
  <w:footnote w:type="continuationSeparator" w:id="0">
    <w:p w14:paraId="0E884EB5" w14:textId="77777777" w:rsidR="00634C01" w:rsidRDefault="00634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2F6C6BD7"/>
    <w:multiLevelType w:val="hybridMultilevel"/>
    <w:tmpl w:val="D30E5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3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5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7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8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1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1334456078">
    <w:abstractNumId w:val="9"/>
  </w:num>
  <w:num w:numId="2" w16cid:durableId="1517959255">
    <w:abstractNumId w:val="7"/>
  </w:num>
  <w:num w:numId="3" w16cid:durableId="351690704">
    <w:abstractNumId w:val="23"/>
  </w:num>
  <w:num w:numId="4" w16cid:durableId="1051269228">
    <w:abstractNumId w:val="19"/>
  </w:num>
  <w:num w:numId="5" w16cid:durableId="774984373">
    <w:abstractNumId w:val="3"/>
  </w:num>
  <w:num w:numId="6" w16cid:durableId="66418583">
    <w:abstractNumId w:val="8"/>
  </w:num>
  <w:num w:numId="7" w16cid:durableId="1037197868">
    <w:abstractNumId w:val="2"/>
  </w:num>
  <w:num w:numId="8" w16cid:durableId="456685065">
    <w:abstractNumId w:val="5"/>
  </w:num>
  <w:num w:numId="9" w16cid:durableId="1776632164">
    <w:abstractNumId w:val="12"/>
  </w:num>
  <w:num w:numId="10" w16cid:durableId="1332873270">
    <w:abstractNumId w:val="20"/>
  </w:num>
  <w:num w:numId="11" w16cid:durableId="1644001106">
    <w:abstractNumId w:val="18"/>
  </w:num>
  <w:num w:numId="12" w16cid:durableId="2037584322">
    <w:abstractNumId w:val="24"/>
  </w:num>
  <w:num w:numId="13" w16cid:durableId="1741823865">
    <w:abstractNumId w:val="25"/>
  </w:num>
  <w:num w:numId="14" w16cid:durableId="1873109188">
    <w:abstractNumId w:val="1"/>
  </w:num>
  <w:num w:numId="15" w16cid:durableId="676268825">
    <w:abstractNumId w:val="21"/>
  </w:num>
  <w:num w:numId="16" w16cid:durableId="395398858">
    <w:abstractNumId w:val="14"/>
  </w:num>
  <w:num w:numId="17" w16cid:durableId="737596">
    <w:abstractNumId w:val="13"/>
  </w:num>
  <w:num w:numId="18" w16cid:durableId="707685577">
    <w:abstractNumId w:val="15"/>
  </w:num>
  <w:num w:numId="19" w16cid:durableId="1619991313">
    <w:abstractNumId w:val="6"/>
  </w:num>
  <w:num w:numId="20" w16cid:durableId="126750844">
    <w:abstractNumId w:val="29"/>
  </w:num>
  <w:num w:numId="21" w16cid:durableId="1841113337">
    <w:abstractNumId w:val="26"/>
  </w:num>
  <w:num w:numId="22" w16cid:durableId="696077054">
    <w:abstractNumId w:val="17"/>
  </w:num>
  <w:num w:numId="23" w16cid:durableId="1505433263">
    <w:abstractNumId w:val="0"/>
  </w:num>
  <w:num w:numId="24" w16cid:durableId="1715040990">
    <w:abstractNumId w:val="28"/>
  </w:num>
  <w:num w:numId="25" w16cid:durableId="740954137">
    <w:abstractNumId w:val="22"/>
  </w:num>
  <w:num w:numId="26" w16cid:durableId="1727144301">
    <w:abstractNumId w:val="31"/>
  </w:num>
  <w:num w:numId="27" w16cid:durableId="331027733">
    <w:abstractNumId w:val="30"/>
  </w:num>
  <w:num w:numId="28" w16cid:durableId="1387218091">
    <w:abstractNumId w:val="11"/>
  </w:num>
  <w:num w:numId="29" w16cid:durableId="687759510">
    <w:abstractNumId w:val="10"/>
  </w:num>
  <w:num w:numId="30" w16cid:durableId="241260719">
    <w:abstractNumId w:val="4"/>
  </w:num>
  <w:num w:numId="31" w16cid:durableId="434638646">
    <w:abstractNumId w:val="29"/>
  </w:num>
  <w:num w:numId="32" w16cid:durableId="1055469131">
    <w:abstractNumId w:val="27"/>
  </w:num>
  <w:num w:numId="33" w16cid:durableId="16129382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EB2"/>
    <w:rsid w:val="00037982"/>
    <w:rsid w:val="00040BCB"/>
    <w:rsid w:val="00050BD7"/>
    <w:rsid w:val="0008406E"/>
    <w:rsid w:val="000E375E"/>
    <w:rsid w:val="00260FE4"/>
    <w:rsid w:val="002D4E3E"/>
    <w:rsid w:val="00385EA2"/>
    <w:rsid w:val="003A5BC5"/>
    <w:rsid w:val="004166BA"/>
    <w:rsid w:val="00473A62"/>
    <w:rsid w:val="00494838"/>
    <w:rsid w:val="00527EB2"/>
    <w:rsid w:val="005A4A73"/>
    <w:rsid w:val="005D0821"/>
    <w:rsid w:val="005D2172"/>
    <w:rsid w:val="00634C01"/>
    <w:rsid w:val="006369F8"/>
    <w:rsid w:val="006866EE"/>
    <w:rsid w:val="006B1A62"/>
    <w:rsid w:val="006D7F50"/>
    <w:rsid w:val="00715068"/>
    <w:rsid w:val="0073378C"/>
    <w:rsid w:val="0074049B"/>
    <w:rsid w:val="00746BA0"/>
    <w:rsid w:val="007C5113"/>
    <w:rsid w:val="007D19A9"/>
    <w:rsid w:val="007D3A8A"/>
    <w:rsid w:val="007F13D2"/>
    <w:rsid w:val="008A5A80"/>
    <w:rsid w:val="008D2415"/>
    <w:rsid w:val="00970559"/>
    <w:rsid w:val="0098468D"/>
    <w:rsid w:val="009878DD"/>
    <w:rsid w:val="009C0E79"/>
    <w:rsid w:val="009D5503"/>
    <w:rsid w:val="00A960C0"/>
    <w:rsid w:val="00AA7209"/>
    <w:rsid w:val="00AF39C9"/>
    <w:rsid w:val="00B56221"/>
    <w:rsid w:val="00C12932"/>
    <w:rsid w:val="00CA1CAB"/>
    <w:rsid w:val="00CB58BA"/>
    <w:rsid w:val="00D05066"/>
    <w:rsid w:val="00D42087"/>
    <w:rsid w:val="00D808D5"/>
    <w:rsid w:val="00D94D92"/>
    <w:rsid w:val="00F4146D"/>
    <w:rsid w:val="00FB3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8C9B"/>
  <w15:docId w15:val="{FE8EC87C-121C-43E3-B2CA-9EBC33EFE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8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nese\OneDrive%20-%20Regione%20Emilia-Romagna\SW\CARICARE%20SU%20ORMA\Modelli_vigneti%20sperimentali_det_10971_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5" ma:contentTypeDescription="Creare un nuovo documento." ma:contentTypeScope="" ma:versionID="40d23a07ff19920e01f3469d0cfc3f62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5f7378e450b7dd9ab612e063bbfe30ae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1A21C9-39C9-47E2-8B77-0D76BB3CA6F7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2.xml><?xml version="1.0" encoding="utf-8"?>
<ds:datastoreItem xmlns:ds="http://schemas.openxmlformats.org/officeDocument/2006/customXml" ds:itemID="{DA94E8B5-C916-4417-9AB3-ABFA253E5F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2B09DD-4F7D-447B-A5B9-A05A2B9824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Modelli_vigneti sperimentali_det_10971_16.dotx</Template>
  <TotalTime>5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fine lavori impianto collezioni</dc:title>
  <dc:creator>Agnese</dc:creator>
  <cp:keywords>collezione viti</cp:keywords>
  <cp:lastModifiedBy>Ravegnini Nicola</cp:lastModifiedBy>
  <cp:revision>5</cp:revision>
  <cp:lastPrinted>2008-10-28T09:53:00Z</cp:lastPrinted>
  <dcterms:created xsi:type="dcterms:W3CDTF">2025-06-19T08:38:00Z</dcterms:created>
  <dcterms:modified xsi:type="dcterms:W3CDTF">2026-07-01T13:30:00Z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  <property fmtid="{D5CDD505-2E9C-101B-9397-08002B2CF9AE}" pid="3" name="Order">
    <vt:r8>127000</vt:r8>
  </property>
</Properties>
</file>