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BCB2" w14:textId="77777777" w:rsidR="003C0F49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23BABBBA" w14:textId="77777777" w:rsidR="003C0F49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47CD733B" w14:textId="30D8CCCA" w:rsidR="00040BCB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 _______________________________</w:t>
      </w:r>
    </w:p>
    <w:p w14:paraId="2FCA8815" w14:textId="170C6CE9" w:rsidR="00040BCB" w:rsidRDefault="00260FE4">
      <w:pPr>
        <w:pStyle w:val="Titolo1"/>
        <w:spacing w:after="289"/>
      </w:pPr>
      <w:r>
        <w:t>COMUNICAZIONE FINE LAVORI DI REIMPIANTO</w:t>
      </w:r>
      <w:r w:rsidR="00780D8A">
        <w:t xml:space="preserve"> (conversione ex-diritti)</w:t>
      </w:r>
    </w:p>
    <w:p w14:paraId="07D36BD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54DBF0C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14B05FC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4D562CB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7DFDDB1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0ECA07AD" w14:textId="53B30F66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1F4CC0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77952BE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30C2DFC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3F102751" w14:textId="77777777" w:rsidR="00040BCB" w:rsidRDefault="00260FE4">
      <w:pPr>
        <w:pStyle w:val="Testonormale"/>
        <w:spacing w:before="57" w:after="113"/>
        <w:rPr>
          <w:rFonts w:ascii="Arial" w:hAnsi="Arial"/>
        </w:rPr>
      </w:pPr>
      <w:r>
        <w:rPr>
          <w:rFonts w:ascii="Arial" w:hAnsi="Arial"/>
        </w:rPr>
        <w:t>vista la seguente autorizzazione per la conversione dei diritti in portafoglio presente nel Registro delle autorizzazioni di cui all'anagrafe delle aziende agricole:</w:t>
      </w: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982"/>
        <w:gridCol w:w="982"/>
        <w:gridCol w:w="1474"/>
        <w:gridCol w:w="1474"/>
        <w:gridCol w:w="983"/>
        <w:gridCol w:w="983"/>
        <w:gridCol w:w="983"/>
        <w:gridCol w:w="1475"/>
      </w:tblGrid>
      <w:tr w:rsidR="00040BCB" w14:paraId="4D9F569D" w14:textId="77777777"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12D9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Identificativo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EA13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Tipo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ABC8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E635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Diritto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rif.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5457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rilascio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79A2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scadenza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2EBB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autorizzata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ABCB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70A3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Residua</w:t>
            </w:r>
          </w:p>
        </w:tc>
      </w:tr>
      <w:tr w:rsidR="00040BCB" w14:paraId="3285F071" w14:textId="77777777"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AAA4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2B56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58A4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6B48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8D77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DFB9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8CAA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2845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BCF2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65F584" w14:textId="77777777" w:rsidR="00040BCB" w:rsidRDefault="00260FE4">
      <w:pPr>
        <w:pStyle w:val="Testonormale"/>
        <w:keepNext/>
        <w:spacing w:before="113" w:after="57"/>
        <w:rPr>
          <w:rFonts w:ascii="Arial" w:hAnsi="Ari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7D88BA51" w14:textId="77777777" w:rsidR="00040BCB" w:rsidRDefault="00260FE4">
      <w:pPr>
        <w:pStyle w:val="Titolo2"/>
      </w:pPr>
      <w:r>
        <w:t>Comunico di aver eseguito in data ____ / ____ / ______ il reimpianto delle seguenti superfici vitate:</w:t>
      </w: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645"/>
        <w:gridCol w:w="645"/>
        <w:gridCol w:w="644"/>
        <w:gridCol w:w="645"/>
        <w:gridCol w:w="645"/>
        <w:gridCol w:w="645"/>
        <w:gridCol w:w="644"/>
        <w:gridCol w:w="645"/>
        <w:gridCol w:w="645"/>
        <w:gridCol w:w="645"/>
        <w:gridCol w:w="644"/>
        <w:gridCol w:w="727"/>
        <w:gridCol w:w="850"/>
        <w:gridCol w:w="1006"/>
      </w:tblGrid>
      <w:tr w:rsidR="00040BCB" w14:paraId="7BCCA5B8" w14:textId="77777777"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0AED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F1EE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2613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918D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A7BA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641E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A45F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reimpiantata (mq)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A8D1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370F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183C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85CA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74ED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1BF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5C3B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266C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1F17E734" w14:textId="77777777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E791B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8E4F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5923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6BBF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6D6B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8035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5312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B1AA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B4E9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1E3D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EC74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011F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EE1EA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DA10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76D4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730D8862" w14:textId="77777777" w:rsidR="00040BCB" w:rsidRDefault="00260FE4">
      <w:pPr>
        <w:pStyle w:val="Titolo2"/>
      </w:pPr>
      <w:r>
        <w:t>Totale superficie autorizzata (mq) _______ Totale superficie impiantata (mq) ___________</w:t>
      </w:r>
    </w:p>
    <w:p w14:paraId="69361747" w14:textId="0E55CBE3" w:rsidR="00040BCB" w:rsidRDefault="00260FE4">
      <w:pPr>
        <w:pStyle w:val="Standard"/>
        <w:spacing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 xml:space="preserve">la seguente </w:t>
      </w:r>
      <w:r w:rsidR="00EE73CC">
        <w:rPr>
          <w:rFonts w:ascii="Arial" w:eastAsia="Courier New" w:hAnsi="Arial"/>
        </w:rPr>
        <w:t>documentazione:</w:t>
      </w:r>
    </w:p>
    <w:p w14:paraId="5B27EC69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25A56E62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di n. ______ fatture di acquisto delle barbatelle relative all'impianto sopra descritto.</w:t>
      </w:r>
    </w:p>
    <w:p w14:paraId="56887134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4B6BBC4B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7F23725E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0DE77A49" w14:textId="77777777" w:rsidR="00040BCB" w:rsidRDefault="00260FE4">
      <w:pPr>
        <w:pStyle w:val="Titolo2"/>
      </w:pPr>
      <w:r>
        <w:t>INFORMAZIONI</w:t>
      </w:r>
    </w:p>
    <w:p w14:paraId="536020EB" w14:textId="77777777" w:rsidR="00006971" w:rsidRDefault="00260FE4" w:rsidP="005736E3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>La comunicazione di avvenuto impianto comporta l'aggiornamento dello schedario viticolo aziendale e del Registro delle autorizzazioni.</w:t>
      </w:r>
    </w:p>
    <w:sectPr w:rsidR="00006971" w:rsidSect="005736E3">
      <w:footerReference w:type="default" r:id="rId10"/>
      <w:type w:val="continuous"/>
      <w:pgSz w:w="11906" w:h="16838"/>
      <w:pgMar w:top="1134" w:right="794" w:bottom="1701" w:left="794" w:header="720" w:footer="85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07E" w14:textId="77777777" w:rsidR="005C4ECB" w:rsidRDefault="005C4ECB">
      <w:r>
        <w:separator/>
      </w:r>
    </w:p>
  </w:endnote>
  <w:endnote w:type="continuationSeparator" w:id="0">
    <w:p w14:paraId="2789361A" w14:textId="77777777" w:rsidR="005C4ECB" w:rsidRDefault="005C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9C1AE2" w:rsidRDefault="009C1A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DFEE" w14:textId="77777777" w:rsidR="005C4ECB" w:rsidRDefault="005C4ECB">
      <w:r>
        <w:rPr>
          <w:color w:val="000000"/>
        </w:rPr>
        <w:separator/>
      </w:r>
    </w:p>
  </w:footnote>
  <w:footnote w:type="continuationSeparator" w:id="0">
    <w:p w14:paraId="132388BC" w14:textId="77777777" w:rsidR="005C4ECB" w:rsidRDefault="005C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87D73"/>
    <w:rsid w:val="001B6078"/>
    <w:rsid w:val="001F4CC0"/>
    <w:rsid w:val="00260FE4"/>
    <w:rsid w:val="00293BA0"/>
    <w:rsid w:val="003C0F49"/>
    <w:rsid w:val="003D7916"/>
    <w:rsid w:val="004146A0"/>
    <w:rsid w:val="00472225"/>
    <w:rsid w:val="005736E3"/>
    <w:rsid w:val="005C4ECB"/>
    <w:rsid w:val="005D0821"/>
    <w:rsid w:val="00780D8A"/>
    <w:rsid w:val="00825B59"/>
    <w:rsid w:val="0089445F"/>
    <w:rsid w:val="008C538A"/>
    <w:rsid w:val="0090312A"/>
    <w:rsid w:val="009C1AE2"/>
    <w:rsid w:val="00A560BB"/>
    <w:rsid w:val="00A9590F"/>
    <w:rsid w:val="00D75D4E"/>
    <w:rsid w:val="00D77196"/>
    <w:rsid w:val="00DE5E5B"/>
    <w:rsid w:val="00E7682A"/>
    <w:rsid w:val="00E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21</TotalTime>
  <Pages>1</Pages>
  <Words>267</Words>
  <Characters>2132</Characters>
  <Application>Microsoft Office Word</Application>
  <DocSecurity>0</DocSecurity>
  <Lines>92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lavori reimpianto</dc:title>
  <dc:creator>Crisigiovanni Giulio</dc:creator>
  <cp:keywords>fine lavori reimpianto</cp:keywords>
  <cp:lastModifiedBy>Crisigiovanni Giulio</cp:lastModifiedBy>
  <cp:revision>19</cp:revision>
  <cp:lastPrinted>2008-10-28T09:53:00Z</cp:lastPrinted>
  <dcterms:created xsi:type="dcterms:W3CDTF">2023-02-06T18:00:00Z</dcterms:created>
  <dcterms:modified xsi:type="dcterms:W3CDTF">2026-07-01T14:02:00Z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