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609BE" w14:textId="544AF0FF" w:rsidR="00040BCB" w:rsidRDefault="00260FE4">
      <w:pPr>
        <w:pStyle w:val="Testonormale"/>
        <w:pageBreakBefore/>
        <w:rPr>
          <w:rFonts w:ascii="Arial" w:hAnsi="Arial"/>
        </w:rPr>
      </w:pPr>
      <w:r>
        <w:rPr>
          <w:rFonts w:ascii="Arial" w:hAnsi="Arial"/>
        </w:rPr>
        <w:t>(marca da bollo)</w:t>
      </w:r>
    </w:p>
    <w:p w14:paraId="5890704D" w14:textId="77777777" w:rsidR="00040BCB" w:rsidRDefault="00040BCB">
      <w:pPr>
        <w:pStyle w:val="Testonormale"/>
        <w:rPr>
          <w:rFonts w:ascii="Arial" w:hAnsi="Arial"/>
        </w:rPr>
      </w:pPr>
    </w:p>
    <w:p w14:paraId="38310F3E" w14:textId="77777777" w:rsidR="00040BCB" w:rsidRDefault="00260FE4">
      <w:pPr>
        <w:pStyle w:val="Testonormale"/>
        <w:spacing w:after="57"/>
        <w:rPr>
          <w:rFonts w:ascii="Arial" w:hAnsi="Arial"/>
        </w:rPr>
      </w:pPr>
      <w:r>
        <w:rPr>
          <w:rFonts w:ascii="Arial" w:hAnsi="Arial"/>
        </w:rPr>
        <w:br w:type="column"/>
      </w:r>
      <w:r>
        <w:rPr>
          <w:rFonts w:ascii="Arial" w:hAnsi="Arial"/>
        </w:rPr>
        <w:t>Alla Regione Emilia-Romagna</w:t>
      </w:r>
    </w:p>
    <w:p w14:paraId="4D228C1F" w14:textId="77777777" w:rsidR="00040BCB" w:rsidRDefault="00260FE4">
      <w:pPr>
        <w:pStyle w:val="Testonormale"/>
        <w:spacing w:after="57"/>
        <w:rPr>
          <w:rFonts w:ascii="Arial" w:hAnsi="Arial"/>
        </w:rPr>
      </w:pPr>
      <w:r>
        <w:rPr>
          <w:rFonts w:ascii="Arial" w:hAnsi="Arial"/>
        </w:rPr>
        <w:t>Direzione Generale agricoltura caccia e pesca</w:t>
      </w:r>
    </w:p>
    <w:p w14:paraId="41666FDB" w14:textId="16833B4B" w:rsidR="00040BCB" w:rsidRDefault="003C0F49">
      <w:pPr>
        <w:pStyle w:val="Testonormale"/>
        <w:spacing w:after="57"/>
        <w:rPr>
          <w:rFonts w:ascii="Arial" w:hAnsi="Arial"/>
        </w:rPr>
      </w:pPr>
      <w:r>
        <w:rPr>
          <w:rFonts w:ascii="Arial" w:hAnsi="Arial"/>
        </w:rPr>
        <w:t>Settore _______________</w:t>
      </w:r>
      <w:r w:rsidR="00260FE4">
        <w:rPr>
          <w:rFonts w:ascii="Arial" w:hAnsi="Arial"/>
        </w:rPr>
        <w:t>_______</w:t>
      </w:r>
    </w:p>
    <w:p w14:paraId="11DE024C" w14:textId="77777777" w:rsidR="00006971" w:rsidRDefault="00006971">
      <w:pPr>
        <w:rPr>
          <w:szCs w:val="21"/>
        </w:rPr>
        <w:sectPr w:rsidR="00006971">
          <w:footerReference w:type="default" r:id="rId10"/>
          <w:type w:val="continuous"/>
          <w:pgSz w:w="11906" w:h="16838"/>
          <w:pgMar w:top="875" w:right="1152" w:bottom="1134" w:left="1152" w:header="720" w:footer="720" w:gutter="0"/>
          <w:cols w:num="2" w:space="720" w:equalWidth="0">
            <w:col w:w="4688" w:space="226"/>
            <w:col w:w="4688" w:space="0"/>
          </w:cols>
        </w:sectPr>
      </w:pPr>
    </w:p>
    <w:p w14:paraId="0D0ADA01" w14:textId="0DAF8951" w:rsidR="00040BCB" w:rsidRDefault="00260FE4">
      <w:pPr>
        <w:pStyle w:val="Titolo1"/>
        <w:spacing w:before="465"/>
      </w:pPr>
      <w:r>
        <w:t>DOMANDA DI AUTORIZZAZIONE AL REIMPIANTO</w:t>
      </w:r>
      <w:r w:rsidR="00930F11">
        <w:t xml:space="preserve"> DA ESTIRPO</w:t>
      </w:r>
    </w:p>
    <w:p w14:paraId="745A1B45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3FD52E23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</w:t>
      </w:r>
    </w:p>
    <w:p w14:paraId="7057C928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Comune di _______________________________________________ Pr. _______________</w:t>
      </w:r>
    </w:p>
    <w:p w14:paraId="72CCF891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______________________________________________________________________</w:t>
      </w:r>
    </w:p>
    <w:p w14:paraId="3C68C864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1ADC6598" w14:textId="50ED19F8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 xml:space="preserve">in qualità di __________________________________________ </w:t>
      </w:r>
      <w:r>
        <w:rPr>
          <w:rFonts w:ascii="Arial" w:hAnsi="Arial"/>
          <w:vertAlign w:val="superscript"/>
        </w:rPr>
        <w:t>(</w:t>
      </w:r>
      <w:r w:rsidR="00FC4D46">
        <w:rPr>
          <w:rFonts w:ascii="Arial" w:hAnsi="Arial"/>
          <w:vertAlign w:val="superscript"/>
        </w:rPr>
        <w:t>titolo</w:t>
      </w:r>
      <w:r>
        <w:rPr>
          <w:rFonts w:ascii="Arial" w:hAnsi="Arial"/>
          <w:vertAlign w:val="superscript"/>
        </w:rPr>
        <w:t xml:space="preserve"> di rappresentanza all’interno dell’azienda)</w:t>
      </w:r>
    </w:p>
    <w:p w14:paraId="143233B7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64F6AF7F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 indirizzo _________________________ P.IVA __________________ C.U.A.A.________________________</w:t>
      </w:r>
    </w:p>
    <w:p w14:paraId="66B787EE" w14:textId="77777777" w:rsidR="00040BCB" w:rsidRDefault="00260FE4">
      <w:pPr>
        <w:pStyle w:val="Titolo1"/>
      </w:pPr>
      <w:r>
        <w:t>chiedo autorizzazione al reimpianto a fronte della seguente superficie presente nel Registro delle superfici estirpate, ai sensi della delibera di giunta della Regione Emilia-Romagna n. 746/2016: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1"/>
        <w:gridCol w:w="1600"/>
        <w:gridCol w:w="1600"/>
        <w:gridCol w:w="2400"/>
        <w:gridCol w:w="2401"/>
      </w:tblGrid>
      <w:tr w:rsidR="00040BCB" w14:paraId="642C7BBC" w14:textId="77777777"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6ABC6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>Numero Estirpo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89D81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>Particella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F17C9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>Data estirpo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03D27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>Superficie estirpata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6F7C8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>Superficie residua</w:t>
            </w:r>
          </w:p>
        </w:tc>
      </w:tr>
      <w:tr w:rsidR="00040BCB" w14:paraId="6BE9250A" w14:textId="77777777"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3D176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hd w:val="clear" w:color="auto" w:fill="FFFFFF"/>
              </w:rPr>
            </w:pP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76080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DF707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A89E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A46C1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  <w:shd w:val="clear" w:color="auto" w:fill="FFFFFF"/>
              </w:rPr>
            </w:pPr>
          </w:p>
        </w:tc>
      </w:tr>
    </w:tbl>
    <w:p w14:paraId="6A3EE30C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Per il reimpianto delle seguenti superfici vitate: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2"/>
      </w:tblGrid>
      <w:tr w:rsidR="00040BCB" w14:paraId="0B5F4F73" w14:textId="77777777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92B4A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Comune (sigla prov.)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E66E3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DE45D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Foglio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E8BB8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Mapp.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2D3B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093A2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Unar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C6F6A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da reimpiantare (mq)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B0CE0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Varietà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9BF46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sulla fila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BA85D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tra le file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6B9A6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Forma di allevamento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CE22F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Numero ceppi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DE67C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Zona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012D7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Irrigazione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8F9C3E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Resa (t/ha)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9E412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Note</w:t>
            </w:r>
          </w:p>
        </w:tc>
      </w:tr>
      <w:tr w:rsidR="00040BCB" w14:paraId="5F96417B" w14:textId="77777777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79823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45AB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A17AC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AE37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659F4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59EC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A5BBE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E5B45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03857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E2603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53B12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816A6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9DAEA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FF92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74011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18FCB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</w:tbl>
    <w:p w14:paraId="225AFCD4" w14:textId="77777777" w:rsidR="00040BCB" w:rsidRDefault="00040BCB">
      <w:pPr>
        <w:pStyle w:val="Testonormale"/>
        <w:spacing w:before="57" w:after="57"/>
        <w:rPr>
          <w:rFonts w:ascii="Arial" w:hAnsi="Arial"/>
        </w:rPr>
      </w:pPr>
    </w:p>
    <w:p w14:paraId="17A20F22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  <w:b/>
        </w:rPr>
        <w:t>Allego</w:t>
      </w:r>
      <w:r>
        <w:rPr>
          <w:rFonts w:ascii="Arial" w:hAnsi="Arial"/>
        </w:rPr>
        <w:t>:</w:t>
      </w:r>
    </w:p>
    <w:p w14:paraId="3F2B5515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copia documento di riconoscimento valido;</w:t>
      </w:r>
    </w:p>
    <w:p w14:paraId="7C6BD646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consenso dei proprietari del terreno nel caso in cui il produttore non sia proprietario di tali particelle;</w:t>
      </w:r>
    </w:p>
    <w:p w14:paraId="50083EDA" w14:textId="27709F09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 xml:space="preserve">delega con la quale conferisce mandato di rappresentanza alla struttura individuata per trasmettere all'Amministrazione la notifica, la documentazione e le informazioni necessarie, per ricevere le comunicazioni relative nonché per esercitare i diritti ai sensi </w:t>
      </w:r>
      <w:r w:rsidR="003C0F49">
        <w:rPr>
          <w:rFonts w:ascii="Arial" w:hAnsi="Arial"/>
        </w:rPr>
        <w:t>del GDPR</w:t>
      </w:r>
      <w:r>
        <w:rPr>
          <w:rFonts w:ascii="Arial" w:hAnsi="Arial"/>
        </w:rPr>
        <w:t>.</w:t>
      </w:r>
    </w:p>
    <w:p w14:paraId="6760221C" w14:textId="77777777" w:rsidR="00040BCB" w:rsidRDefault="00040BCB">
      <w:pPr>
        <w:pStyle w:val="Testonormale"/>
        <w:spacing w:after="57"/>
        <w:rPr>
          <w:rFonts w:ascii="Arial" w:hAnsi="Arial"/>
        </w:rPr>
      </w:pPr>
    </w:p>
    <w:p w14:paraId="6E09821B" w14:textId="77777777" w:rsidR="00040BCB" w:rsidRDefault="00260FE4">
      <w:pPr>
        <w:pStyle w:val="Testonormale"/>
        <w:tabs>
          <w:tab w:val="left" w:pos="5580"/>
        </w:tabs>
        <w:spacing w:after="57"/>
        <w:rPr>
          <w:rFonts w:ascii="Arial" w:hAnsi="Arial"/>
        </w:rPr>
      </w:pPr>
      <w:r>
        <w:rPr>
          <w:rFonts w:ascii="Arial" w:hAnsi="Arial"/>
        </w:rPr>
        <w:t>Data __________________</w:t>
      </w:r>
      <w:r>
        <w:rPr>
          <w:rFonts w:ascii="Arial" w:hAnsi="Arial"/>
        </w:rPr>
        <w:tab/>
        <w:t>Firma ___________________________</w:t>
      </w:r>
    </w:p>
    <w:sectPr w:rsidR="00040BCB" w:rsidSect="004C7468">
      <w:footerReference w:type="default" r:id="rId11"/>
      <w:type w:val="continuous"/>
      <w:pgSz w:w="11906" w:h="16838"/>
      <w:pgMar w:top="875" w:right="1152" w:bottom="1134" w:left="1152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D345D" w14:textId="77777777" w:rsidR="00384BE7" w:rsidRDefault="00384BE7">
      <w:r>
        <w:separator/>
      </w:r>
    </w:p>
  </w:endnote>
  <w:endnote w:type="continuationSeparator" w:id="0">
    <w:p w14:paraId="29826BD7" w14:textId="77777777" w:rsidR="00384BE7" w:rsidRDefault="0038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C7908" w14:textId="77777777" w:rsidR="00777806" w:rsidRDefault="0077780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777806" w:rsidRDefault="007778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327C" w14:textId="77777777" w:rsidR="00384BE7" w:rsidRDefault="00384BE7">
      <w:r>
        <w:rPr>
          <w:color w:val="000000"/>
        </w:rPr>
        <w:separator/>
      </w:r>
    </w:p>
  </w:footnote>
  <w:footnote w:type="continuationSeparator" w:id="0">
    <w:p w14:paraId="4214B2CF" w14:textId="77777777" w:rsidR="00384BE7" w:rsidRDefault="00384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07451D"/>
    <w:rsid w:val="00182EFF"/>
    <w:rsid w:val="001B6078"/>
    <w:rsid w:val="00260FE4"/>
    <w:rsid w:val="00293BA0"/>
    <w:rsid w:val="002B15D3"/>
    <w:rsid w:val="002B67BF"/>
    <w:rsid w:val="00384BE7"/>
    <w:rsid w:val="003C0F49"/>
    <w:rsid w:val="003D7916"/>
    <w:rsid w:val="00472225"/>
    <w:rsid w:val="004C7468"/>
    <w:rsid w:val="005D0821"/>
    <w:rsid w:val="00777806"/>
    <w:rsid w:val="00830D42"/>
    <w:rsid w:val="0089445F"/>
    <w:rsid w:val="008C538A"/>
    <w:rsid w:val="00930F11"/>
    <w:rsid w:val="00A560BB"/>
    <w:rsid w:val="00B5165D"/>
    <w:rsid w:val="00D77196"/>
    <w:rsid w:val="00DE5E5B"/>
    <w:rsid w:val="00E72640"/>
    <w:rsid w:val="00E7682A"/>
    <w:rsid w:val="00FC13DD"/>
    <w:rsid w:val="00FC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Props1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19</TotalTime>
  <Pages>1</Pages>
  <Words>217</Words>
  <Characters>1737</Characters>
  <Application>Microsoft Office Word</Application>
  <DocSecurity>0</DocSecurity>
  <Lines>75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aut al reimpianto da estirpo</dc:title>
  <dc:creator>Crisigiovanni Giulio</dc:creator>
  <cp:keywords>aut al reimpianto da estirpo</cp:keywords>
  <cp:lastModifiedBy>Crisigiovanni Giulio</cp:lastModifiedBy>
  <cp:revision>16</cp:revision>
  <cp:lastPrinted>2008-10-28T09:53:00Z</cp:lastPrinted>
  <dcterms:created xsi:type="dcterms:W3CDTF">2023-02-06T18:00:00Z</dcterms:created>
  <dcterms:modified xsi:type="dcterms:W3CDTF">2026-07-01T14:03:00Z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