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A4CF" w14:textId="214D9291" w:rsidR="00040BCB" w:rsidRDefault="00260FE4">
      <w:pPr>
        <w:pStyle w:val="Testonormale"/>
        <w:pageBreakBefore/>
        <w:rPr>
          <w:rFonts w:ascii="Arial" w:hAnsi="Arial"/>
        </w:rPr>
      </w:pPr>
      <w:r>
        <w:rPr>
          <w:rFonts w:ascii="Arial" w:hAnsi="Arial"/>
        </w:rPr>
        <w:t>(marca da bollo)</w:t>
      </w:r>
    </w:p>
    <w:p w14:paraId="4EEB9C40" w14:textId="77777777" w:rsidR="00040BCB" w:rsidRDefault="00040BCB">
      <w:pPr>
        <w:pStyle w:val="Testonormale"/>
        <w:rPr>
          <w:rFonts w:ascii="Arial" w:hAnsi="Arial"/>
        </w:rPr>
      </w:pPr>
    </w:p>
    <w:p w14:paraId="3FD61140" w14:textId="77777777" w:rsidR="00040BCB" w:rsidRDefault="00260FE4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br w:type="column"/>
      </w:r>
      <w:r>
        <w:rPr>
          <w:rFonts w:ascii="Arial" w:hAnsi="Arial"/>
        </w:rPr>
        <w:t>Alla Regione Emilia-Romagna</w:t>
      </w:r>
    </w:p>
    <w:p w14:paraId="1260A177" w14:textId="77777777" w:rsidR="00040BCB" w:rsidRDefault="00260FE4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201F0436" w14:textId="59630A50" w:rsidR="00040BCB" w:rsidRDefault="00D77196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t xml:space="preserve">Settore </w:t>
      </w:r>
      <w:r w:rsidR="00E7682A">
        <w:rPr>
          <w:rFonts w:ascii="Arial" w:hAnsi="Arial"/>
        </w:rPr>
        <w:t>_________________</w:t>
      </w:r>
      <w:r w:rsidR="00260FE4">
        <w:rPr>
          <w:rFonts w:ascii="Arial" w:hAnsi="Arial"/>
        </w:rPr>
        <w:t>_____________</w:t>
      </w:r>
    </w:p>
    <w:p w14:paraId="60F14503" w14:textId="77777777" w:rsidR="00006971" w:rsidRDefault="00006971">
      <w:pPr>
        <w:rPr>
          <w:szCs w:val="21"/>
        </w:rPr>
        <w:sectPr w:rsidR="00006971">
          <w:footerReference w:type="default" r:id="rId10"/>
          <w:type w:val="continuous"/>
          <w:pgSz w:w="11906" w:h="16838"/>
          <w:pgMar w:top="875" w:right="1152" w:bottom="1134" w:left="1152" w:header="720" w:footer="720" w:gutter="0"/>
          <w:cols w:num="2" w:space="720" w:equalWidth="0">
            <w:col w:w="4688" w:space="226"/>
            <w:col w:w="4688" w:space="0"/>
          </w:cols>
        </w:sectPr>
      </w:pPr>
    </w:p>
    <w:p w14:paraId="22F1632D" w14:textId="77777777" w:rsidR="00040BCB" w:rsidRDefault="00260FE4">
      <w:pPr>
        <w:pStyle w:val="Titolo1"/>
        <w:spacing w:before="238" w:after="232"/>
      </w:pPr>
      <w:r>
        <w:t>DOMANDA DI AUTORIZZAZIONE AL REIMPIANTO ANTICIPATO</w:t>
      </w:r>
    </w:p>
    <w:p w14:paraId="21767C1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5982F71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104DEF7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18E7A3D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0984FDC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4E091F4D" w14:textId="6DF5FDAF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</w:t>
      </w:r>
      <w:r w:rsidR="007E6F63">
        <w:rPr>
          <w:rFonts w:ascii="Arial" w:hAnsi="Arial"/>
          <w:vertAlign w:val="superscript"/>
        </w:rPr>
        <w:t>titolo</w:t>
      </w:r>
      <w:r>
        <w:rPr>
          <w:rFonts w:ascii="Arial" w:hAnsi="Arial"/>
          <w:vertAlign w:val="superscript"/>
        </w:rPr>
        <w:t xml:space="preserve"> di rappresentanza all’interno dell’azienda)</w:t>
      </w:r>
    </w:p>
    <w:p w14:paraId="4F029C8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323C7CF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55926B2A" w14:textId="77777777" w:rsidR="00040BCB" w:rsidRDefault="00260FE4">
      <w:pPr>
        <w:pStyle w:val="Titolo1"/>
      </w:pPr>
      <w:r>
        <w:t>chiedo autorizzazione al reimpianto anticipato ai sensi della delibera di giunta della Regione Emilia-Romagna n. 746/2016:</w:t>
      </w:r>
    </w:p>
    <w:p w14:paraId="6D2611E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Per il reimpianto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2"/>
      </w:tblGrid>
      <w:tr w:rsidR="00040BCB" w14:paraId="57AA0B2E" w14:textId="77777777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8ECF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7558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93D2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B55C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6D35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689D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30A2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da reimpiantare (mq)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81B4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A7E3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878D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FC14C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72C2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54F5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2D7B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B3A9D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4616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Note</w:t>
            </w:r>
          </w:p>
        </w:tc>
      </w:tr>
      <w:tr w:rsidR="00040BCB" w14:paraId="50213F42" w14:textId="77777777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BBE4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05A9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09C7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0397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9135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903A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DAC8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FA98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68F2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DD9F3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F2DD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FA1B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CFF2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4F15B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BEB68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2B9D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26849700" w14:textId="77777777" w:rsidR="00040BCB" w:rsidRDefault="00260FE4">
      <w:pPr>
        <w:pStyle w:val="Titolo1"/>
        <w:spacing w:before="57" w:after="57"/>
        <w:rPr>
          <w:b w:val="0"/>
          <w:bCs w:val="0"/>
        </w:rPr>
      </w:pPr>
      <w:r>
        <w:rPr>
          <w:b w:val="0"/>
          <w:bCs w:val="0"/>
        </w:rPr>
        <w:t>Mi impegno ad estirpare 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599"/>
        <w:gridCol w:w="600"/>
        <w:gridCol w:w="600"/>
        <w:gridCol w:w="601"/>
        <w:gridCol w:w="600"/>
        <w:gridCol w:w="600"/>
        <w:gridCol w:w="600"/>
        <w:gridCol w:w="601"/>
        <w:gridCol w:w="600"/>
        <w:gridCol w:w="801"/>
        <w:gridCol w:w="699"/>
        <w:gridCol w:w="901"/>
        <w:gridCol w:w="600"/>
        <w:gridCol w:w="601"/>
      </w:tblGrid>
      <w:tr w:rsidR="00040BCB" w14:paraId="31E3BDEA" w14:textId="77777777" w:rsidTr="00A76D6F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1B48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7EE4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D9D1E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17AFD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815C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7386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C609F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da estirpare (mq)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3A859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E5072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117C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9282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5F5E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745F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393D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B2553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2516BEC0" w14:textId="77777777" w:rsidTr="00A76D6F"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98EE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C060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08A7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CF97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ACB8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DF11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63E3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EB04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D993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CA65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5D74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1AFA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CEEE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65F0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939B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74A0985B" w14:textId="77777777" w:rsidR="00040BCB" w:rsidRDefault="00260FE4">
      <w:pPr>
        <w:pStyle w:val="Testonormale"/>
        <w:spacing w:before="113" w:after="57"/>
        <w:rPr>
          <w:rFonts w:ascii="Arial" w:hAnsi="Arial"/>
        </w:rPr>
      </w:pPr>
      <w:r>
        <w:rPr>
          <w:rFonts w:ascii="Arial" w:hAnsi="Arial"/>
          <w:b/>
        </w:rPr>
        <w:t>Allego</w:t>
      </w:r>
      <w:r>
        <w:rPr>
          <w:rFonts w:ascii="Arial" w:hAnsi="Arial"/>
        </w:rPr>
        <w:t>:</w:t>
      </w:r>
    </w:p>
    <w:p w14:paraId="5001DC59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copia documento di riconoscimento valido;</w:t>
      </w:r>
    </w:p>
    <w:p w14:paraId="726F192C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all'estirpazione e al reimpianto anticipato firmato da tutti i proprietari del terreno sul quale è impiantata la superficie vitata da estirpare qualora il produttore non sia proprietario del terreno;</w:t>
      </w:r>
    </w:p>
    <w:p w14:paraId="2B259AD5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dei proprietari del terreno oggetto di reimpianto nel caso in cui le particelle interessate non siano di proprietà del produttore;</w:t>
      </w:r>
    </w:p>
    <w:p w14:paraId="5CB19BF1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disegno dettagliato del vigneto da impiantare su stampa dell'ortofoto della particella interessata all'impianto (purché visibile la mappa catastale, se non visibile allegare anche mappa catastale).</w:t>
      </w:r>
    </w:p>
    <w:p w14:paraId="24B86018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disegno dettagliato del vigneto da estirpare su stampa dell'ortofoto della particella interessata all'estirpazione (purché visibile la mappa catastale, se non visibile allegare anche mappa catastale).</w:t>
      </w:r>
    </w:p>
    <w:p w14:paraId="504B2FA4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garanzia fideiussoria;</w:t>
      </w:r>
    </w:p>
    <w:p w14:paraId="6F6F85E2" w14:textId="16B52BCB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 xml:space="preserve">delega con la quale conferisce mandato di rappresentanza alla struttura individuata per trasmettere all'Amministrazione la notifica, la documentazione e le informazioni necessarie, per ricevere le comunicazioni relative nonché per esercitare i diritti ai sensi </w:t>
      </w:r>
      <w:r w:rsidR="00E7682A">
        <w:rPr>
          <w:rFonts w:ascii="Arial" w:hAnsi="Arial"/>
        </w:rPr>
        <w:t>del GDPR</w:t>
      </w:r>
      <w:r>
        <w:rPr>
          <w:rFonts w:ascii="Arial" w:hAnsi="Arial"/>
        </w:rPr>
        <w:t>.</w:t>
      </w:r>
    </w:p>
    <w:p w14:paraId="65325231" w14:textId="77777777" w:rsidR="00A76B0B" w:rsidRDefault="00A76B0B" w:rsidP="00A76B0B">
      <w:pPr>
        <w:pStyle w:val="Testonormale"/>
        <w:spacing w:after="57"/>
        <w:ind w:left="720"/>
        <w:rPr>
          <w:rFonts w:ascii="Arial" w:hAnsi="Arial"/>
        </w:rPr>
      </w:pPr>
    </w:p>
    <w:p w14:paraId="2470311B" w14:textId="77777777" w:rsidR="00040BCB" w:rsidRDefault="00260FE4">
      <w:pPr>
        <w:pStyle w:val="Testonormale"/>
        <w:tabs>
          <w:tab w:val="left" w:pos="5580"/>
        </w:tabs>
        <w:spacing w:before="57" w:after="57"/>
        <w:rPr>
          <w:rFonts w:ascii="Arial" w:hAnsi="Arial"/>
        </w:rPr>
      </w:pPr>
      <w:r>
        <w:rPr>
          <w:rFonts w:ascii="Arial" w:hAnsi="Arial"/>
        </w:rPr>
        <w:t>Data __________________</w:t>
      </w:r>
      <w:r>
        <w:rPr>
          <w:rFonts w:ascii="Arial" w:hAnsi="Arial"/>
        </w:rPr>
        <w:tab/>
        <w:t>Firma ___________________________</w:t>
      </w:r>
    </w:p>
    <w:p w14:paraId="7F1891FA" w14:textId="77777777" w:rsidR="00040BCB" w:rsidRDefault="00260FE4">
      <w:pPr>
        <w:pStyle w:val="Testonormale"/>
        <w:spacing w:before="113" w:after="57"/>
        <w:rPr>
          <w:rFonts w:ascii="Arial" w:hAnsi="Arial"/>
          <w:b/>
        </w:rPr>
      </w:pPr>
      <w:r>
        <w:rPr>
          <w:rFonts w:ascii="Arial" w:hAnsi="Arial"/>
          <w:b/>
        </w:rPr>
        <w:t>INFORMAZIONI</w:t>
      </w:r>
    </w:p>
    <w:p w14:paraId="6CA5145C" w14:textId="77777777" w:rsidR="00040BCB" w:rsidRDefault="00260FE4">
      <w:pPr>
        <w:pStyle w:val="Testonormale"/>
        <w:tabs>
          <w:tab w:val="left" w:pos="5940"/>
        </w:tabs>
        <w:spacing w:after="57"/>
        <w:rPr>
          <w:rFonts w:ascii="Arial" w:hAnsi="Arial"/>
        </w:rPr>
      </w:pPr>
      <w:r>
        <w:rPr>
          <w:rFonts w:ascii="Arial" w:hAnsi="Arial"/>
        </w:rPr>
        <w:t>L'autorizzazione non è trasferibile salvo i casi eccezionali individuati dalla normativa nazionale.</w:t>
      </w:r>
    </w:p>
    <w:p w14:paraId="140B0709" w14:textId="77777777" w:rsidR="00006971" w:rsidRDefault="00006971">
      <w:pPr>
        <w:rPr>
          <w:szCs w:val="21"/>
        </w:rPr>
        <w:sectPr w:rsidR="00006971">
          <w:type w:val="continuous"/>
          <w:pgSz w:w="11906" w:h="16838"/>
          <w:pgMar w:top="875" w:right="1152" w:bottom="1134" w:left="1152" w:header="720" w:footer="720" w:gutter="0"/>
          <w:cols w:space="0"/>
        </w:sectPr>
      </w:pPr>
    </w:p>
    <w:p w14:paraId="7ECBEC82" w14:textId="714BBF73" w:rsidR="00040BCB" w:rsidRDefault="00040BCB" w:rsidP="00A76B0B">
      <w:pPr>
        <w:pStyle w:val="Testonormale"/>
        <w:pageBreakBefore/>
        <w:spacing w:after="57"/>
        <w:ind w:left="5300"/>
      </w:pPr>
    </w:p>
    <w:sectPr w:rsidR="00040BCB">
      <w:footerReference w:type="default" r:id="rId11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8BE02" w14:textId="77777777" w:rsidR="002B7A6B" w:rsidRDefault="002B7A6B">
      <w:r>
        <w:separator/>
      </w:r>
    </w:p>
  </w:endnote>
  <w:endnote w:type="continuationSeparator" w:id="0">
    <w:p w14:paraId="54A9E067" w14:textId="77777777" w:rsidR="002B7A6B" w:rsidRDefault="002B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CBC6B" w14:textId="77777777" w:rsidR="00D032BD" w:rsidRDefault="00D032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D032BD" w:rsidRDefault="00D032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CB77" w14:textId="77777777" w:rsidR="002B7A6B" w:rsidRDefault="002B7A6B">
      <w:r>
        <w:rPr>
          <w:color w:val="000000"/>
        </w:rPr>
        <w:separator/>
      </w:r>
    </w:p>
  </w:footnote>
  <w:footnote w:type="continuationSeparator" w:id="0">
    <w:p w14:paraId="216C6FC1" w14:textId="77777777" w:rsidR="002B7A6B" w:rsidRDefault="002B7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14D93"/>
    <w:rsid w:val="00040BCB"/>
    <w:rsid w:val="00182EFF"/>
    <w:rsid w:val="001F2326"/>
    <w:rsid w:val="00260FE4"/>
    <w:rsid w:val="002B7A6B"/>
    <w:rsid w:val="003C0F49"/>
    <w:rsid w:val="003D7916"/>
    <w:rsid w:val="00472225"/>
    <w:rsid w:val="004D57D5"/>
    <w:rsid w:val="005D0821"/>
    <w:rsid w:val="007E6F63"/>
    <w:rsid w:val="008736A5"/>
    <w:rsid w:val="0089445F"/>
    <w:rsid w:val="008C538A"/>
    <w:rsid w:val="00A560BB"/>
    <w:rsid w:val="00A709D5"/>
    <w:rsid w:val="00A76B0B"/>
    <w:rsid w:val="00A76D6F"/>
    <w:rsid w:val="00A82995"/>
    <w:rsid w:val="00B44BE8"/>
    <w:rsid w:val="00B53082"/>
    <w:rsid w:val="00CE61C9"/>
    <w:rsid w:val="00D032BD"/>
    <w:rsid w:val="00D77196"/>
    <w:rsid w:val="00D9487E"/>
    <w:rsid w:val="00DE5E5B"/>
    <w:rsid w:val="00E7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3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20</TotalTime>
  <Pages>2</Pages>
  <Words>364</Words>
  <Characters>2488</Characters>
  <Application>Microsoft Office Word</Application>
  <DocSecurity>0</DocSecurity>
  <Lines>41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aut reimp ant</dc:title>
  <dc:creator>Crisigiovanni Giulio</dc:creator>
  <cp:keywords>aut reimp ant</cp:keywords>
  <cp:lastModifiedBy>Crisigiovanni Giulio</cp:lastModifiedBy>
  <cp:revision>18</cp:revision>
  <cp:lastPrinted>2008-10-28T09:53:00Z</cp:lastPrinted>
  <dcterms:created xsi:type="dcterms:W3CDTF">2023-02-06T18:00:00Z</dcterms:created>
  <dcterms:modified xsi:type="dcterms:W3CDTF">2026-07-01T14:12:00Z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